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952448" w14:textId="047989B2" w:rsidR="00C16D21" w:rsidRPr="00A820C7" w:rsidRDefault="00C16D21" w:rsidP="00963907">
      <w:pPr>
        <w:tabs>
          <w:tab w:val="left" w:pos="180"/>
        </w:tabs>
        <w:jc w:val="center"/>
        <w:rPr>
          <w:b/>
          <w:color w:val="000000" w:themeColor="text1"/>
          <w:sz w:val="28"/>
          <w:szCs w:val="28"/>
          <w:u w:val="single"/>
        </w:rPr>
      </w:pPr>
      <w:r w:rsidRPr="00A820C7">
        <w:rPr>
          <w:b/>
          <w:color w:val="000000" w:themeColor="text1"/>
          <w:sz w:val="28"/>
          <w:szCs w:val="28"/>
          <w:u w:val="single"/>
        </w:rPr>
        <w:t xml:space="preserve">The Power of </w:t>
      </w:r>
      <w:r w:rsidR="00BD6888" w:rsidRPr="00A820C7">
        <w:rPr>
          <w:b/>
          <w:color w:val="000000" w:themeColor="text1"/>
          <w:sz w:val="28"/>
          <w:szCs w:val="28"/>
          <w:u w:val="single"/>
        </w:rPr>
        <w:t>Silenc</w:t>
      </w:r>
      <w:r w:rsidR="00963907" w:rsidRPr="00A820C7">
        <w:rPr>
          <w:b/>
          <w:color w:val="000000" w:themeColor="text1"/>
          <w:sz w:val="28"/>
          <w:szCs w:val="28"/>
          <w:u w:val="single"/>
        </w:rPr>
        <w:t xml:space="preserve">e, </w:t>
      </w:r>
      <w:r w:rsidRPr="00A820C7">
        <w:rPr>
          <w:b/>
          <w:color w:val="000000" w:themeColor="text1"/>
          <w:sz w:val="28"/>
          <w:szCs w:val="28"/>
          <w:u w:val="single"/>
        </w:rPr>
        <w:t>Solitud</w:t>
      </w:r>
      <w:r w:rsidR="0014041E" w:rsidRPr="00A820C7">
        <w:rPr>
          <w:b/>
          <w:color w:val="000000" w:themeColor="text1"/>
          <w:sz w:val="28"/>
          <w:szCs w:val="28"/>
          <w:u w:val="single"/>
        </w:rPr>
        <w:t>e</w:t>
      </w:r>
      <w:r w:rsidR="00963907" w:rsidRPr="00A820C7">
        <w:rPr>
          <w:b/>
          <w:color w:val="000000" w:themeColor="text1"/>
          <w:sz w:val="28"/>
          <w:szCs w:val="28"/>
          <w:u w:val="single"/>
        </w:rPr>
        <w:t xml:space="preserve"> and Prayer</w:t>
      </w:r>
    </w:p>
    <w:p w14:paraId="3A0ACBA5" w14:textId="729328D6" w:rsidR="00BD6888" w:rsidRPr="004F6D18" w:rsidRDefault="007505CF" w:rsidP="00963907">
      <w:pPr>
        <w:tabs>
          <w:tab w:val="left" w:pos="180"/>
        </w:tabs>
        <w:jc w:val="center"/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>Wade Harlan                  December 3</w:t>
      </w:r>
      <w:r w:rsidR="003C143F" w:rsidRPr="004F6D18">
        <w:rPr>
          <w:bCs/>
          <w:color w:val="000000" w:themeColor="text1"/>
        </w:rPr>
        <w:t>1</w:t>
      </w:r>
      <w:r w:rsidRPr="004F6D18">
        <w:rPr>
          <w:bCs/>
          <w:color w:val="000000" w:themeColor="text1"/>
        </w:rPr>
        <w:t>, 2023</w:t>
      </w:r>
    </w:p>
    <w:p w14:paraId="0BED0978" w14:textId="632F8042" w:rsidR="00BD6888" w:rsidRPr="004F6D18" w:rsidRDefault="00BD6888" w:rsidP="00963907">
      <w:pPr>
        <w:tabs>
          <w:tab w:val="left" w:pos="180"/>
        </w:tabs>
        <w:rPr>
          <w:bCs/>
          <w:color w:val="000000" w:themeColor="text1"/>
        </w:rPr>
      </w:pPr>
    </w:p>
    <w:p w14:paraId="6DB68807" w14:textId="6017B525" w:rsidR="004F6D18" w:rsidRPr="004F6D18" w:rsidRDefault="00E77043" w:rsidP="004E7B9C">
      <w:pPr>
        <w:tabs>
          <w:tab w:val="left" w:pos="180"/>
        </w:tabs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 xml:space="preserve">Our </w:t>
      </w:r>
      <w:r w:rsidR="004F6D18" w:rsidRPr="004F6D18">
        <w:rPr>
          <w:bCs/>
          <w:color w:val="000000" w:themeColor="text1"/>
        </w:rPr>
        <w:t xml:space="preserve">English Congregation </w:t>
      </w:r>
      <w:r w:rsidRPr="004F6D18">
        <w:rPr>
          <w:bCs/>
          <w:color w:val="000000" w:themeColor="text1"/>
        </w:rPr>
        <w:t>purpose</w:t>
      </w:r>
      <w:r w:rsidR="00A2125C" w:rsidRPr="004F6D18">
        <w:rPr>
          <w:bCs/>
          <w:color w:val="000000" w:themeColor="text1"/>
        </w:rPr>
        <w:t>:</w:t>
      </w:r>
      <w:r w:rsidRPr="004F6D18">
        <w:rPr>
          <w:bCs/>
          <w:color w:val="000000" w:themeColor="text1"/>
        </w:rPr>
        <w:t xml:space="preserve"> </w:t>
      </w:r>
      <w:r w:rsidR="004E7B9C">
        <w:rPr>
          <w:bCs/>
          <w:color w:val="000000" w:themeColor="text1"/>
        </w:rPr>
        <w:t xml:space="preserve">           </w:t>
      </w:r>
      <w:r w:rsidR="006D5E77" w:rsidRPr="004F6D18">
        <w:rPr>
          <w:bCs/>
          <w:color w:val="000000" w:themeColor="text1"/>
        </w:rPr>
        <w:t>To glorify and enjoy God</w:t>
      </w:r>
    </w:p>
    <w:p w14:paraId="51CE3F1A" w14:textId="3F4EAD52" w:rsidR="004F6D18" w:rsidRPr="004F6D18" w:rsidRDefault="006D5E77" w:rsidP="004F6D18">
      <w:pPr>
        <w:tabs>
          <w:tab w:val="left" w:pos="180"/>
        </w:tabs>
        <w:jc w:val="center"/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 xml:space="preserve">by </w:t>
      </w:r>
      <w:r w:rsidRPr="004F6D18">
        <w:rPr>
          <w:b/>
          <w:color w:val="000000" w:themeColor="text1"/>
          <w:u w:val="single"/>
        </w:rPr>
        <w:t>being</w:t>
      </w:r>
      <w:r w:rsidRPr="004F6D18">
        <w:rPr>
          <w:bCs/>
          <w:color w:val="000000" w:themeColor="text1"/>
        </w:rPr>
        <w:t xml:space="preserve"> and making </w:t>
      </w:r>
      <w:r w:rsidRPr="004F6D18">
        <w:rPr>
          <w:b/>
          <w:color w:val="000000" w:themeColor="text1"/>
          <w:u w:val="single"/>
        </w:rPr>
        <w:t>disciples</w:t>
      </w:r>
    </w:p>
    <w:p w14:paraId="133DA70A" w14:textId="70579E76" w:rsidR="006D5E77" w:rsidRPr="004F6D18" w:rsidRDefault="006D5E77" w:rsidP="004F6D18">
      <w:pPr>
        <w:tabs>
          <w:tab w:val="left" w:pos="180"/>
        </w:tabs>
        <w:jc w:val="center"/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 xml:space="preserve">here and </w:t>
      </w:r>
      <w:r w:rsidR="00E304C9" w:rsidRPr="004F6D18">
        <w:rPr>
          <w:bCs/>
          <w:color w:val="000000" w:themeColor="text1"/>
        </w:rPr>
        <w:t>among every people group</w:t>
      </w:r>
      <w:r w:rsidR="00E77043" w:rsidRPr="004F6D18">
        <w:rPr>
          <w:bCs/>
          <w:color w:val="000000" w:themeColor="text1"/>
        </w:rPr>
        <w:t>.</w:t>
      </w:r>
    </w:p>
    <w:p w14:paraId="6C6702C9" w14:textId="46E2C4D7" w:rsidR="004F6D18" w:rsidRPr="004F6D18" w:rsidRDefault="004F6D18" w:rsidP="004F6D18">
      <w:pPr>
        <w:tabs>
          <w:tab w:val="left" w:pos="180"/>
        </w:tabs>
        <w:jc w:val="center"/>
        <w:rPr>
          <w:bCs/>
          <w:color w:val="000000" w:themeColor="text1"/>
        </w:rPr>
      </w:pPr>
    </w:p>
    <w:p w14:paraId="04A654A2" w14:textId="088D3E30" w:rsidR="004F6D18" w:rsidRPr="004F6D18" w:rsidRDefault="004F6D18" w:rsidP="004F6D18">
      <w:pPr>
        <w:tabs>
          <w:tab w:val="left" w:pos="180"/>
        </w:tabs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>This sermon is related to our being disciples of Christ. A disciple strive</w:t>
      </w:r>
      <w:r w:rsidR="004E7B9C">
        <w:rPr>
          <w:bCs/>
          <w:color w:val="000000" w:themeColor="text1"/>
        </w:rPr>
        <w:t>s</w:t>
      </w:r>
      <w:r w:rsidRPr="004F6D18">
        <w:rPr>
          <w:bCs/>
          <w:color w:val="000000" w:themeColor="text1"/>
        </w:rPr>
        <w:t xml:space="preserve"> to become like his teacher.</w:t>
      </w:r>
    </w:p>
    <w:p w14:paraId="0612914A" w14:textId="77777777" w:rsidR="002059A7" w:rsidRPr="004F6D18" w:rsidRDefault="002059A7" w:rsidP="00963907">
      <w:pPr>
        <w:tabs>
          <w:tab w:val="left" w:pos="180"/>
        </w:tabs>
        <w:rPr>
          <w:bCs/>
          <w:color w:val="000000" w:themeColor="text1"/>
        </w:rPr>
      </w:pPr>
    </w:p>
    <w:p w14:paraId="414F996A" w14:textId="643170D1" w:rsidR="0017147E" w:rsidRPr="004F6D18" w:rsidRDefault="0017147E" w:rsidP="00963907">
      <w:pPr>
        <w:tabs>
          <w:tab w:val="left" w:pos="180"/>
        </w:tabs>
        <w:ind w:left="90" w:hanging="90"/>
        <w:rPr>
          <w:color w:val="000000" w:themeColor="text1"/>
        </w:rPr>
      </w:pPr>
      <w:r w:rsidRPr="004F6D18">
        <w:rPr>
          <w:b/>
          <w:bCs/>
          <w:color w:val="000000" w:themeColor="text1"/>
        </w:rPr>
        <w:t>1 John 2:6</w:t>
      </w:r>
      <w:r w:rsidRPr="004F6D18">
        <w:rPr>
          <w:color w:val="000000" w:themeColor="text1"/>
        </w:rPr>
        <w:t xml:space="preserve"> </w:t>
      </w:r>
      <w:r w:rsidR="0069511F" w:rsidRPr="004F6D18">
        <w:rPr>
          <w:color w:val="000000" w:themeColor="text1"/>
        </w:rPr>
        <w:t>…</w:t>
      </w:r>
      <w:r w:rsidR="008E6138" w:rsidRPr="004F6D18">
        <w:rPr>
          <w:i/>
          <w:iCs/>
          <w:color w:val="000000" w:themeColor="text1"/>
        </w:rPr>
        <w:t>[we</w:t>
      </w:r>
      <w:r w:rsidR="0069511F" w:rsidRPr="004F6D18">
        <w:rPr>
          <w:i/>
          <w:iCs/>
          <w:color w:val="000000" w:themeColor="text1"/>
        </w:rPr>
        <w:t>] must live as Jesus did</w:t>
      </w:r>
      <w:r w:rsidRPr="004F6D18">
        <w:rPr>
          <w:i/>
          <w:iCs/>
          <w:color w:val="000000" w:themeColor="text1"/>
        </w:rPr>
        <w:t>.</w:t>
      </w:r>
    </w:p>
    <w:p w14:paraId="6B0353B5" w14:textId="7814DBB8" w:rsidR="0017147E" w:rsidRPr="004F6D18" w:rsidRDefault="0017147E" w:rsidP="00963907">
      <w:pPr>
        <w:tabs>
          <w:tab w:val="left" w:pos="180"/>
        </w:tabs>
        <w:ind w:left="90" w:hanging="90"/>
        <w:rPr>
          <w:color w:val="000000" w:themeColor="text1"/>
        </w:rPr>
      </w:pPr>
      <w:r w:rsidRPr="004F6D18">
        <w:rPr>
          <w:b/>
          <w:bCs/>
          <w:color w:val="000000" w:themeColor="text1"/>
        </w:rPr>
        <w:t>Eph 5:1-2</w:t>
      </w:r>
      <w:r w:rsidRPr="004F6D18">
        <w:rPr>
          <w:color w:val="000000" w:themeColor="text1"/>
        </w:rPr>
        <w:t xml:space="preserve"> </w:t>
      </w:r>
      <w:r w:rsidRPr="004F6D18">
        <w:rPr>
          <w:i/>
          <w:iCs/>
          <w:color w:val="000000" w:themeColor="text1"/>
        </w:rPr>
        <w:t>Therefore be imitators of God, as beloved children.</w:t>
      </w:r>
      <w:r w:rsidRPr="004F6D18">
        <w:rPr>
          <w:color w:val="000000" w:themeColor="text1"/>
        </w:rPr>
        <w:t xml:space="preserve"> </w:t>
      </w:r>
    </w:p>
    <w:p w14:paraId="79AF43A8" w14:textId="2F43A734" w:rsidR="0017147E" w:rsidRPr="004F6D18" w:rsidRDefault="0017147E" w:rsidP="00963907">
      <w:pPr>
        <w:tabs>
          <w:tab w:val="left" w:pos="180"/>
        </w:tabs>
        <w:ind w:left="90" w:hanging="90"/>
        <w:rPr>
          <w:color w:val="000000" w:themeColor="text1"/>
        </w:rPr>
      </w:pPr>
      <w:r w:rsidRPr="004F6D18">
        <w:rPr>
          <w:b/>
          <w:bCs/>
          <w:color w:val="000000" w:themeColor="text1"/>
        </w:rPr>
        <w:t>John 13:13-17</w:t>
      </w:r>
      <w:r w:rsidR="008E6138" w:rsidRPr="004F6D18">
        <w:rPr>
          <w:color w:val="000000" w:themeColor="text1"/>
        </w:rPr>
        <w:t xml:space="preserve"> </w:t>
      </w:r>
      <w:r w:rsidRPr="004F6D18">
        <w:rPr>
          <w:i/>
          <w:iCs/>
          <w:color w:val="000000" w:themeColor="text1"/>
        </w:rPr>
        <w:t xml:space="preserve">I have </w:t>
      </w:r>
      <w:r w:rsidR="0069511F" w:rsidRPr="004F6D18">
        <w:rPr>
          <w:i/>
          <w:iCs/>
          <w:color w:val="000000" w:themeColor="text1"/>
        </w:rPr>
        <w:t>set</w:t>
      </w:r>
      <w:r w:rsidRPr="004F6D18">
        <w:rPr>
          <w:i/>
          <w:iCs/>
          <w:color w:val="000000" w:themeColor="text1"/>
        </w:rPr>
        <w:t xml:space="preserve"> you an example, that you should do as I have done </w:t>
      </w:r>
      <w:r w:rsidR="0069511F" w:rsidRPr="004F6D18">
        <w:rPr>
          <w:i/>
          <w:iCs/>
          <w:color w:val="000000" w:themeColor="text1"/>
        </w:rPr>
        <w:t>for</w:t>
      </w:r>
      <w:r w:rsidRPr="004F6D18">
        <w:rPr>
          <w:i/>
          <w:iCs/>
          <w:color w:val="000000" w:themeColor="text1"/>
        </w:rPr>
        <w:t xml:space="preserve"> you.</w:t>
      </w:r>
    </w:p>
    <w:p w14:paraId="0F6E1399" w14:textId="45C667C7" w:rsidR="002059A7" w:rsidRPr="004F6D18" w:rsidRDefault="0017147E" w:rsidP="00963907">
      <w:pPr>
        <w:tabs>
          <w:tab w:val="left" w:pos="180"/>
        </w:tabs>
        <w:ind w:left="90" w:hanging="90"/>
        <w:rPr>
          <w:i/>
          <w:iCs/>
          <w:color w:val="000000" w:themeColor="text1"/>
        </w:rPr>
      </w:pPr>
      <w:r w:rsidRPr="004F6D18">
        <w:rPr>
          <w:b/>
          <w:bCs/>
          <w:color w:val="000000" w:themeColor="text1"/>
        </w:rPr>
        <w:t>Ro</w:t>
      </w:r>
      <w:r w:rsidR="008E6138" w:rsidRPr="004F6D18">
        <w:rPr>
          <w:b/>
          <w:bCs/>
          <w:color w:val="000000" w:themeColor="text1"/>
        </w:rPr>
        <w:t>m</w:t>
      </w:r>
      <w:r w:rsidRPr="004F6D18">
        <w:rPr>
          <w:b/>
          <w:bCs/>
          <w:color w:val="000000" w:themeColor="text1"/>
        </w:rPr>
        <w:t xml:space="preserve"> 8:29</w:t>
      </w:r>
      <w:r w:rsidR="0069511F" w:rsidRPr="004F6D18">
        <w:rPr>
          <w:b/>
          <w:bCs/>
          <w:color w:val="000000" w:themeColor="text1"/>
        </w:rPr>
        <w:t xml:space="preserve"> </w:t>
      </w:r>
      <w:r w:rsidR="0069511F" w:rsidRPr="004F6D18">
        <w:rPr>
          <w:color w:val="000000" w:themeColor="text1"/>
        </w:rPr>
        <w:t>.</w:t>
      </w:r>
      <w:r w:rsidR="0069511F" w:rsidRPr="004F6D18">
        <w:rPr>
          <w:i/>
          <w:iCs/>
          <w:color w:val="000000" w:themeColor="text1"/>
        </w:rPr>
        <w:t>..</w:t>
      </w:r>
      <w:r w:rsidRPr="004F6D18">
        <w:rPr>
          <w:i/>
          <w:iCs/>
          <w:color w:val="000000" w:themeColor="text1"/>
        </w:rPr>
        <w:t>predestined to be conformed to the image of his Son</w:t>
      </w:r>
      <w:r w:rsidR="0069511F" w:rsidRPr="004F6D18">
        <w:rPr>
          <w:i/>
          <w:iCs/>
          <w:color w:val="000000" w:themeColor="text1"/>
        </w:rPr>
        <w:t>.</w:t>
      </w:r>
    </w:p>
    <w:p w14:paraId="7B238739" w14:textId="77777777" w:rsidR="0017147E" w:rsidRPr="004F6D18" w:rsidRDefault="0017147E" w:rsidP="00963907">
      <w:pPr>
        <w:tabs>
          <w:tab w:val="left" w:pos="180"/>
        </w:tabs>
        <w:rPr>
          <w:color w:val="000000" w:themeColor="text1"/>
        </w:rPr>
      </w:pPr>
    </w:p>
    <w:p w14:paraId="48BC1E9D" w14:textId="4A74FA34" w:rsidR="0099398B" w:rsidRPr="004F6D18" w:rsidRDefault="004F6D18" w:rsidP="00963907">
      <w:pPr>
        <w:tabs>
          <w:tab w:val="left" w:pos="180"/>
        </w:tabs>
        <w:rPr>
          <w:b/>
          <w:color w:val="000000" w:themeColor="text1"/>
        </w:rPr>
      </w:pPr>
      <w:r w:rsidRPr="004F6D18">
        <w:rPr>
          <w:b/>
          <w:bCs/>
          <w:color w:val="000000" w:themeColor="text1"/>
        </w:rPr>
        <w:t>Silence, Solitude and Prayer</w:t>
      </w:r>
      <w:r w:rsidR="007C6747" w:rsidRPr="004F6D18">
        <w:rPr>
          <w:b/>
          <w:bCs/>
          <w:color w:val="000000" w:themeColor="text1"/>
        </w:rPr>
        <w:t xml:space="preserve"> </w:t>
      </w:r>
      <w:r w:rsidR="002059A7" w:rsidRPr="004F6D18">
        <w:rPr>
          <w:b/>
          <w:bCs/>
          <w:color w:val="000000" w:themeColor="text1"/>
        </w:rPr>
        <w:t>Played</w:t>
      </w:r>
      <w:r w:rsidR="00BD6888" w:rsidRPr="004F6D18">
        <w:rPr>
          <w:b/>
          <w:bCs/>
          <w:color w:val="000000" w:themeColor="text1"/>
        </w:rPr>
        <w:t xml:space="preserve"> </w:t>
      </w:r>
      <w:r w:rsidR="00BD6888" w:rsidRPr="004F6D18">
        <w:rPr>
          <w:b/>
          <w:color w:val="000000" w:themeColor="text1"/>
        </w:rPr>
        <w:t xml:space="preserve">a Vital Role </w:t>
      </w:r>
      <w:r w:rsidR="007C6747" w:rsidRPr="004F6D18">
        <w:rPr>
          <w:b/>
          <w:color w:val="000000" w:themeColor="text1"/>
        </w:rPr>
        <w:t>at</w:t>
      </w:r>
      <w:r w:rsidR="00BD6888" w:rsidRPr="004F6D18">
        <w:rPr>
          <w:b/>
          <w:color w:val="000000" w:themeColor="text1"/>
        </w:rPr>
        <w:t xml:space="preserve"> the </w:t>
      </w:r>
      <w:r w:rsidR="0099398B" w:rsidRPr="004F6D18">
        <w:rPr>
          <w:b/>
          <w:color w:val="000000" w:themeColor="text1"/>
        </w:rPr>
        <w:t>Beginning</w:t>
      </w:r>
      <w:r w:rsidR="007505CF" w:rsidRPr="004F6D18">
        <w:rPr>
          <w:b/>
          <w:color w:val="000000" w:themeColor="text1"/>
        </w:rPr>
        <w:t xml:space="preserve"> of Jesus </w:t>
      </w:r>
      <w:r w:rsidR="007C6747" w:rsidRPr="004F6D18">
        <w:rPr>
          <w:b/>
          <w:color w:val="000000" w:themeColor="text1"/>
        </w:rPr>
        <w:t>M</w:t>
      </w:r>
      <w:r w:rsidR="007505CF" w:rsidRPr="004F6D18">
        <w:rPr>
          <w:b/>
          <w:color w:val="000000" w:themeColor="text1"/>
        </w:rPr>
        <w:t xml:space="preserve">inistry </w:t>
      </w:r>
    </w:p>
    <w:p w14:paraId="6D2B9140" w14:textId="77777777" w:rsidR="00F22B25" w:rsidRPr="004F6D18" w:rsidRDefault="00F22B25" w:rsidP="00963907">
      <w:pPr>
        <w:tabs>
          <w:tab w:val="left" w:pos="180"/>
        </w:tabs>
        <w:rPr>
          <w:b/>
          <w:color w:val="000000" w:themeColor="text1"/>
        </w:rPr>
      </w:pPr>
    </w:p>
    <w:p w14:paraId="1E96714E" w14:textId="2AEAF4C2" w:rsidR="00FE75A6" w:rsidRPr="004F6D18" w:rsidRDefault="00FE75A6" w:rsidP="00963907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rPr>
          <w:color w:val="000000" w:themeColor="text1"/>
          <w:spacing w:val="2"/>
        </w:rPr>
      </w:pPr>
      <w:r w:rsidRPr="004F6D18">
        <w:rPr>
          <w:b/>
          <w:color w:val="000000" w:themeColor="text1"/>
        </w:rPr>
        <w:t>1. His Temptation in the wilderness.</w:t>
      </w:r>
      <w:r w:rsidR="00A2125C" w:rsidRPr="004F6D18">
        <w:rPr>
          <w:b/>
          <w:color w:val="000000" w:themeColor="text1"/>
        </w:rPr>
        <w:t xml:space="preserve"> </w:t>
      </w:r>
      <w:r w:rsidR="00963907" w:rsidRPr="004F6D18">
        <w:rPr>
          <w:color w:val="000000" w:themeColor="text1"/>
          <w:spacing w:val="2"/>
        </w:rPr>
        <w:t>(Mk 1:12)</w:t>
      </w:r>
      <w:r w:rsidRPr="004F6D18">
        <w:rPr>
          <w:b/>
          <w:color w:val="000000" w:themeColor="text1"/>
        </w:rPr>
        <w:t xml:space="preserve"> </w:t>
      </w:r>
      <w:r w:rsidR="002059A7" w:rsidRPr="004F6D18">
        <w:rPr>
          <w:i/>
          <w:iCs/>
          <w:color w:val="000000" w:themeColor="text1"/>
          <w:spacing w:val="2"/>
        </w:rPr>
        <w:t>"</w:t>
      </w:r>
      <w:r w:rsidRPr="004F6D18">
        <w:rPr>
          <w:i/>
          <w:iCs/>
          <w:color w:val="000000" w:themeColor="text1"/>
          <w:spacing w:val="2"/>
        </w:rPr>
        <w:t>the Spirit sent Jesus out into the desert forty days, being tempted by Satan</w:t>
      </w:r>
      <w:r w:rsidR="00BD6888" w:rsidRPr="004F6D18">
        <w:rPr>
          <w:color w:val="000000" w:themeColor="text1"/>
          <w:spacing w:val="2"/>
        </w:rPr>
        <w:t xml:space="preserve"> </w:t>
      </w:r>
    </w:p>
    <w:p w14:paraId="3E5E7AC5" w14:textId="1FC337AF" w:rsidR="00E45F9D" w:rsidRPr="004F6D18" w:rsidRDefault="00FE75A6" w:rsidP="00963907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>- the Holy Spirit</w:t>
      </w:r>
      <w:r w:rsidR="00A2125C" w:rsidRPr="004F6D18">
        <w:rPr>
          <w:bCs/>
          <w:color w:val="000000" w:themeColor="text1"/>
        </w:rPr>
        <w:t xml:space="preserve"> sent</w:t>
      </w:r>
      <w:r w:rsidRPr="004F6D18">
        <w:rPr>
          <w:bCs/>
          <w:color w:val="000000" w:themeColor="text1"/>
        </w:rPr>
        <w:t xml:space="preserve"> him</w:t>
      </w:r>
      <w:r w:rsidR="00E45F9D" w:rsidRPr="004F6D18">
        <w:rPr>
          <w:bCs/>
          <w:color w:val="000000" w:themeColor="text1"/>
        </w:rPr>
        <w:t xml:space="preserve"> to </w:t>
      </w:r>
      <w:r w:rsidR="00A2125C" w:rsidRPr="004F6D18">
        <w:rPr>
          <w:bCs/>
          <w:color w:val="000000" w:themeColor="text1"/>
        </w:rPr>
        <w:t>this</w:t>
      </w:r>
      <w:r w:rsidR="00E45F9D" w:rsidRPr="004F6D18">
        <w:rPr>
          <w:bCs/>
          <w:color w:val="000000" w:themeColor="text1"/>
        </w:rPr>
        <w:t xml:space="preserve"> place where he'd be tempted</w:t>
      </w:r>
      <w:r w:rsidRPr="004F6D18">
        <w:rPr>
          <w:bCs/>
          <w:color w:val="000000" w:themeColor="text1"/>
        </w:rPr>
        <w:t xml:space="preserve"> </w:t>
      </w:r>
    </w:p>
    <w:p w14:paraId="77DAFAFF" w14:textId="1128181D" w:rsidR="00FE75A6" w:rsidRPr="004F6D18" w:rsidRDefault="00FE75A6" w:rsidP="00A2125C">
      <w:pPr>
        <w:tabs>
          <w:tab w:val="left" w:pos="180"/>
        </w:tabs>
        <w:ind w:left="180" w:hanging="180"/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>- though physically weak</w:t>
      </w:r>
      <w:r w:rsidR="00E45F9D" w:rsidRPr="004F6D18">
        <w:rPr>
          <w:bCs/>
          <w:color w:val="000000" w:themeColor="text1"/>
        </w:rPr>
        <w:t xml:space="preserve">, </w:t>
      </w:r>
      <w:r w:rsidR="000F6DB9" w:rsidRPr="004F6D18">
        <w:rPr>
          <w:bCs/>
          <w:color w:val="000000" w:themeColor="text1"/>
        </w:rPr>
        <w:t xml:space="preserve">he was </w:t>
      </w:r>
      <w:r w:rsidRPr="004F6D18">
        <w:rPr>
          <w:bCs/>
          <w:color w:val="000000" w:themeColor="text1"/>
        </w:rPr>
        <w:t xml:space="preserve">spiritually </w:t>
      </w:r>
      <w:r w:rsidR="00E45F9D" w:rsidRPr="004F6D18">
        <w:rPr>
          <w:bCs/>
          <w:color w:val="000000" w:themeColor="text1"/>
        </w:rPr>
        <w:t>at his</w:t>
      </w:r>
      <w:r w:rsidRPr="004F6D18">
        <w:rPr>
          <w:bCs/>
          <w:color w:val="000000" w:themeColor="text1"/>
        </w:rPr>
        <w:t xml:space="preserve"> strong</w:t>
      </w:r>
      <w:r w:rsidR="00E45F9D" w:rsidRPr="004F6D18">
        <w:rPr>
          <w:bCs/>
          <w:color w:val="000000" w:themeColor="text1"/>
        </w:rPr>
        <w:t>est</w:t>
      </w:r>
      <w:r w:rsidR="0017147E" w:rsidRPr="004F6D18">
        <w:rPr>
          <w:bCs/>
          <w:color w:val="000000" w:themeColor="text1"/>
        </w:rPr>
        <w:t xml:space="preserve"> b</w:t>
      </w:r>
      <w:r w:rsidR="000F6DB9" w:rsidRPr="004F6D18">
        <w:rPr>
          <w:bCs/>
          <w:color w:val="000000" w:themeColor="text1"/>
        </w:rPr>
        <w:t>/c</w:t>
      </w:r>
      <w:r w:rsidR="0017147E" w:rsidRPr="004F6D18">
        <w:rPr>
          <w:bCs/>
          <w:color w:val="000000" w:themeColor="text1"/>
        </w:rPr>
        <w:t xml:space="preserve"> of fasting, prayer, silence and solitude</w:t>
      </w:r>
      <w:r w:rsidR="00F22B25" w:rsidRPr="004F6D18">
        <w:rPr>
          <w:bCs/>
          <w:color w:val="000000" w:themeColor="text1"/>
        </w:rPr>
        <w:t xml:space="preserve"> (a fearsome foursome!)</w:t>
      </w:r>
    </w:p>
    <w:p w14:paraId="4E587830" w14:textId="7037AEBB" w:rsidR="00F22B25" w:rsidRPr="004F6D18" w:rsidRDefault="0017147E" w:rsidP="00963907">
      <w:pPr>
        <w:tabs>
          <w:tab w:val="left" w:pos="180"/>
        </w:tabs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 xml:space="preserve">- able to resist </w:t>
      </w:r>
      <w:r w:rsidR="00A820C7">
        <w:rPr>
          <w:bCs/>
          <w:color w:val="000000" w:themeColor="text1"/>
        </w:rPr>
        <w:t xml:space="preserve">the </w:t>
      </w:r>
      <w:r w:rsidR="00F22B25" w:rsidRPr="004F6D18">
        <w:rPr>
          <w:bCs/>
          <w:color w:val="000000" w:themeColor="text1"/>
        </w:rPr>
        <w:t xml:space="preserve">fierce </w:t>
      </w:r>
      <w:r w:rsidRPr="004F6D18">
        <w:rPr>
          <w:bCs/>
          <w:color w:val="000000" w:themeColor="text1"/>
        </w:rPr>
        <w:t>temptation</w:t>
      </w:r>
      <w:r w:rsidR="00F22B25" w:rsidRPr="004F6D18">
        <w:rPr>
          <w:bCs/>
          <w:color w:val="000000" w:themeColor="text1"/>
        </w:rPr>
        <w:t>s</w:t>
      </w:r>
      <w:r w:rsidR="00A820C7">
        <w:rPr>
          <w:bCs/>
          <w:color w:val="000000" w:themeColor="text1"/>
        </w:rPr>
        <w:t xml:space="preserve"> of:</w:t>
      </w:r>
    </w:p>
    <w:p w14:paraId="5B672487" w14:textId="74C4D045" w:rsidR="00E304C9" w:rsidRPr="004F6D18" w:rsidRDefault="00A820C7" w:rsidP="00963907">
      <w:pPr>
        <w:tabs>
          <w:tab w:val="left" w:pos="180"/>
        </w:tabs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     </w:t>
      </w:r>
      <w:r w:rsidR="00F22B25" w:rsidRPr="00A820C7">
        <w:rPr>
          <w:bCs/>
          <w:color w:val="000000" w:themeColor="text1"/>
        </w:rPr>
        <w:t xml:space="preserve">1) </w:t>
      </w:r>
      <w:r w:rsidR="0017147E" w:rsidRPr="00A820C7">
        <w:rPr>
          <w:bCs/>
          <w:color w:val="000000" w:themeColor="text1"/>
        </w:rPr>
        <w:t>p</w:t>
      </w:r>
      <w:r w:rsidR="00BD6888" w:rsidRPr="00A820C7">
        <w:rPr>
          <w:bCs/>
          <w:color w:val="000000" w:themeColor="text1"/>
        </w:rPr>
        <w:t>rovid</w:t>
      </w:r>
      <w:r w:rsidRPr="00A820C7">
        <w:rPr>
          <w:bCs/>
          <w:color w:val="000000" w:themeColor="text1"/>
        </w:rPr>
        <w:t>ing</w:t>
      </w:r>
      <w:r w:rsidR="00BD6888" w:rsidRPr="004F6D18">
        <w:rPr>
          <w:bCs/>
          <w:color w:val="000000" w:themeColor="text1"/>
        </w:rPr>
        <w:t xml:space="preserve"> for </w:t>
      </w:r>
      <w:r w:rsidR="0069511F" w:rsidRPr="004F6D18">
        <w:rPr>
          <w:bCs/>
          <w:color w:val="000000" w:themeColor="text1"/>
        </w:rPr>
        <w:t>H</w:t>
      </w:r>
      <w:r w:rsidR="00BD6888" w:rsidRPr="004F6D18">
        <w:rPr>
          <w:bCs/>
          <w:color w:val="000000" w:themeColor="text1"/>
        </w:rPr>
        <w:t>imself</w:t>
      </w:r>
      <w:r w:rsidR="0069511F" w:rsidRPr="004F6D18">
        <w:rPr>
          <w:bCs/>
          <w:color w:val="000000" w:themeColor="text1"/>
        </w:rPr>
        <w:t xml:space="preserve"> </w:t>
      </w:r>
      <w:r w:rsidR="004F6D18" w:rsidRPr="004F6D18">
        <w:rPr>
          <w:bCs/>
          <w:color w:val="000000" w:themeColor="text1"/>
        </w:rPr>
        <w:t>without having to</w:t>
      </w:r>
      <w:r>
        <w:rPr>
          <w:bCs/>
          <w:color w:val="000000" w:themeColor="text1"/>
        </w:rPr>
        <w:t xml:space="preserve"> </w:t>
      </w:r>
      <w:r w:rsidR="004F6D18" w:rsidRPr="004F6D18">
        <w:rPr>
          <w:bCs/>
          <w:color w:val="000000" w:themeColor="text1"/>
        </w:rPr>
        <w:t>depend upon</w:t>
      </w:r>
      <w:r w:rsidR="0069511F" w:rsidRPr="004F6D18">
        <w:rPr>
          <w:bCs/>
          <w:color w:val="000000" w:themeColor="text1"/>
        </w:rPr>
        <w:t xml:space="preserve"> </w:t>
      </w:r>
      <w:proofErr w:type="gramStart"/>
      <w:r w:rsidR="0069511F" w:rsidRPr="004F6D18">
        <w:rPr>
          <w:bCs/>
          <w:color w:val="000000" w:themeColor="text1"/>
        </w:rPr>
        <w:t>God</w:t>
      </w:r>
      <w:r w:rsidR="00BD6888" w:rsidRPr="004F6D18">
        <w:rPr>
          <w:bCs/>
          <w:color w:val="000000" w:themeColor="text1"/>
        </w:rPr>
        <w:t xml:space="preserve"> </w:t>
      </w:r>
      <w:r w:rsidR="00F22B25" w:rsidRPr="004F6D18">
        <w:rPr>
          <w:bCs/>
          <w:color w:val="000000" w:themeColor="text1"/>
        </w:rPr>
        <w:t xml:space="preserve"> </w:t>
      </w:r>
      <w:r w:rsidR="00E304C9" w:rsidRPr="004F6D18">
        <w:rPr>
          <w:bCs/>
          <w:color w:val="000000" w:themeColor="text1"/>
        </w:rPr>
        <w:t>2</w:t>
      </w:r>
      <w:proofErr w:type="gramEnd"/>
      <w:r w:rsidR="00E304C9" w:rsidRPr="004F6D18">
        <w:rPr>
          <w:bCs/>
          <w:color w:val="000000" w:themeColor="text1"/>
        </w:rPr>
        <w:t xml:space="preserve">) </w:t>
      </w:r>
      <w:r w:rsidR="007C6747" w:rsidRPr="004F6D18">
        <w:rPr>
          <w:bCs/>
          <w:color w:val="000000" w:themeColor="text1"/>
        </w:rPr>
        <w:t xml:space="preserve">to </w:t>
      </w:r>
      <w:r w:rsidR="0017147E" w:rsidRPr="004F6D18">
        <w:rPr>
          <w:bCs/>
          <w:color w:val="000000" w:themeColor="text1"/>
        </w:rPr>
        <w:t>test</w:t>
      </w:r>
      <w:r w:rsidR="00E304C9" w:rsidRPr="004F6D18">
        <w:rPr>
          <w:bCs/>
          <w:color w:val="000000" w:themeColor="text1"/>
        </w:rPr>
        <w:t xml:space="preserve"> Go</w:t>
      </w:r>
      <w:r w:rsidR="00F22B25" w:rsidRPr="004F6D18">
        <w:rPr>
          <w:bCs/>
          <w:color w:val="000000" w:themeColor="text1"/>
        </w:rPr>
        <w:t xml:space="preserve">d  </w:t>
      </w:r>
      <w:r w:rsidR="00E304C9" w:rsidRPr="004F6D18">
        <w:rPr>
          <w:bCs/>
          <w:color w:val="000000" w:themeColor="text1"/>
        </w:rPr>
        <w:t xml:space="preserve">3) </w:t>
      </w:r>
      <w:r w:rsidR="0017147E" w:rsidRPr="004F6D18">
        <w:rPr>
          <w:bCs/>
          <w:color w:val="000000" w:themeColor="text1"/>
        </w:rPr>
        <w:t xml:space="preserve">for </w:t>
      </w:r>
      <w:r w:rsidR="00E304C9" w:rsidRPr="004F6D18">
        <w:rPr>
          <w:bCs/>
          <w:color w:val="000000" w:themeColor="text1"/>
        </w:rPr>
        <w:t>p</w:t>
      </w:r>
      <w:r w:rsidR="0017147E" w:rsidRPr="004F6D18">
        <w:rPr>
          <w:bCs/>
          <w:color w:val="000000" w:themeColor="text1"/>
        </w:rPr>
        <w:t>ower</w:t>
      </w:r>
      <w:r w:rsidR="0069511F" w:rsidRPr="004F6D18">
        <w:rPr>
          <w:bCs/>
          <w:color w:val="000000" w:themeColor="text1"/>
        </w:rPr>
        <w:t>.</w:t>
      </w:r>
    </w:p>
    <w:p w14:paraId="4B414AC5" w14:textId="11D27877" w:rsidR="00223F0D" w:rsidRPr="00A820C7" w:rsidRDefault="00E304C9" w:rsidP="00A820C7">
      <w:pPr>
        <w:tabs>
          <w:tab w:val="left" w:pos="360"/>
        </w:tabs>
        <w:ind w:left="180" w:hanging="180"/>
        <w:rPr>
          <w:rStyle w:val="e24kjd"/>
          <w:bCs/>
          <w:color w:val="000000" w:themeColor="text1"/>
        </w:rPr>
      </w:pPr>
      <w:r w:rsidRPr="004F6D18">
        <w:rPr>
          <w:bCs/>
          <w:color w:val="000000" w:themeColor="text1"/>
        </w:rPr>
        <w:t xml:space="preserve">- </w:t>
      </w:r>
      <w:r w:rsidR="00A820C7">
        <w:rPr>
          <w:bCs/>
          <w:color w:val="000000" w:themeColor="text1"/>
        </w:rPr>
        <w:t xml:space="preserve">he showed a </w:t>
      </w:r>
      <w:r w:rsidR="007C6747" w:rsidRPr="004F6D18">
        <w:rPr>
          <w:bCs/>
          <w:color w:val="000000" w:themeColor="text1"/>
        </w:rPr>
        <w:t>heightened use</w:t>
      </w:r>
      <w:r w:rsidR="00A820C7">
        <w:rPr>
          <w:bCs/>
          <w:color w:val="000000" w:themeColor="text1"/>
        </w:rPr>
        <w:t xml:space="preserve"> of and sensitivity with</w:t>
      </w:r>
      <w:r w:rsidR="007C6747" w:rsidRPr="004F6D18">
        <w:rPr>
          <w:bCs/>
          <w:color w:val="000000" w:themeColor="text1"/>
        </w:rPr>
        <w:t xml:space="preserve"> </w:t>
      </w:r>
      <w:r w:rsidR="00FE75A6" w:rsidRPr="004F6D18">
        <w:rPr>
          <w:bCs/>
          <w:color w:val="000000" w:themeColor="text1"/>
        </w:rPr>
        <w:t>God’s wor</w:t>
      </w:r>
      <w:r w:rsidRPr="004F6D18">
        <w:rPr>
          <w:bCs/>
          <w:color w:val="000000" w:themeColor="text1"/>
        </w:rPr>
        <w:t>d</w:t>
      </w:r>
      <w:r w:rsidR="00A820C7">
        <w:rPr>
          <w:bCs/>
          <w:color w:val="000000" w:themeColor="text1"/>
        </w:rPr>
        <w:t xml:space="preserve"> likely</w:t>
      </w:r>
      <w:r w:rsidR="007C6747" w:rsidRPr="004F6D18">
        <w:rPr>
          <w:bCs/>
          <w:color w:val="000000" w:themeColor="text1"/>
        </w:rPr>
        <w:t xml:space="preserve"> </w:t>
      </w:r>
      <w:r w:rsidRPr="004F6D18">
        <w:rPr>
          <w:bCs/>
          <w:color w:val="000000" w:themeColor="text1"/>
        </w:rPr>
        <w:t>b</w:t>
      </w:r>
      <w:r w:rsidR="00A820C7">
        <w:rPr>
          <w:bCs/>
          <w:color w:val="000000" w:themeColor="text1"/>
        </w:rPr>
        <w:t xml:space="preserve">ecause he had been </w:t>
      </w:r>
      <w:r w:rsidR="007C6747" w:rsidRPr="004F6D18">
        <w:rPr>
          <w:bCs/>
          <w:color w:val="000000" w:themeColor="text1"/>
        </w:rPr>
        <w:t>fasting</w:t>
      </w:r>
      <w:r w:rsidR="00A820C7">
        <w:rPr>
          <w:bCs/>
          <w:color w:val="000000" w:themeColor="text1"/>
        </w:rPr>
        <w:t xml:space="preserve"> and spending time in </w:t>
      </w:r>
      <w:r w:rsidRPr="004F6D18">
        <w:rPr>
          <w:bCs/>
          <w:color w:val="000000" w:themeColor="text1"/>
        </w:rPr>
        <w:t>solitude</w:t>
      </w:r>
      <w:r w:rsidR="007C6747" w:rsidRPr="004F6D18">
        <w:rPr>
          <w:bCs/>
          <w:color w:val="000000" w:themeColor="text1"/>
        </w:rPr>
        <w:t xml:space="preserve"> &amp; prayer</w:t>
      </w:r>
      <w:r w:rsidR="004F6D18" w:rsidRPr="004F6D18">
        <w:rPr>
          <w:bCs/>
          <w:color w:val="000000" w:themeColor="text1"/>
        </w:rPr>
        <w:t>.</w:t>
      </w:r>
    </w:p>
    <w:p w14:paraId="1D290F6B" w14:textId="77777777" w:rsidR="00223F0D" w:rsidRPr="004F6D18" w:rsidRDefault="00223F0D" w:rsidP="00223F0D">
      <w:pPr>
        <w:tabs>
          <w:tab w:val="left" w:pos="180"/>
        </w:tabs>
        <w:rPr>
          <w:rStyle w:val="e24kjd"/>
          <w:b/>
          <w:bCs/>
          <w:color w:val="000000" w:themeColor="text1"/>
          <w:spacing w:val="2"/>
        </w:rPr>
      </w:pPr>
    </w:p>
    <w:p w14:paraId="24E68E70" w14:textId="1CFA3C00" w:rsidR="001549FB" w:rsidRPr="004F6D18" w:rsidRDefault="004F6D18" w:rsidP="00963907">
      <w:pPr>
        <w:rPr>
          <w:b/>
          <w:color w:val="000000" w:themeColor="text1"/>
        </w:rPr>
      </w:pPr>
      <w:r w:rsidRPr="004F6D18">
        <w:rPr>
          <w:b/>
          <w:bCs/>
          <w:color w:val="000000" w:themeColor="text1"/>
        </w:rPr>
        <w:t>Silence, Solitude and Prayer</w:t>
      </w:r>
      <w:r w:rsidR="007C6747" w:rsidRPr="004F6D18">
        <w:rPr>
          <w:b/>
          <w:bCs/>
          <w:color w:val="000000" w:themeColor="text1"/>
        </w:rPr>
        <w:t xml:space="preserve"> </w:t>
      </w:r>
      <w:r w:rsidR="00F22B25" w:rsidRPr="004F6D18">
        <w:rPr>
          <w:b/>
          <w:bCs/>
          <w:color w:val="000000" w:themeColor="text1"/>
        </w:rPr>
        <w:t xml:space="preserve">Played </w:t>
      </w:r>
      <w:r w:rsidR="00F22B25" w:rsidRPr="004F6D18">
        <w:rPr>
          <w:b/>
          <w:color w:val="000000" w:themeColor="text1"/>
        </w:rPr>
        <w:t xml:space="preserve">a Vital Role </w:t>
      </w:r>
      <w:r w:rsidR="0004599A" w:rsidRPr="004F6D18">
        <w:rPr>
          <w:b/>
          <w:color w:val="000000" w:themeColor="text1"/>
        </w:rPr>
        <w:t>In All</w:t>
      </w:r>
      <w:r w:rsidR="007505CF" w:rsidRPr="004F6D18">
        <w:rPr>
          <w:b/>
          <w:color w:val="000000" w:themeColor="text1"/>
        </w:rPr>
        <w:t xml:space="preserve"> </w:t>
      </w:r>
      <w:r w:rsidR="00F22B25" w:rsidRPr="004F6D18">
        <w:rPr>
          <w:b/>
          <w:color w:val="000000" w:themeColor="text1"/>
        </w:rPr>
        <w:t>Jesus' M</w:t>
      </w:r>
      <w:r w:rsidR="007505CF" w:rsidRPr="004F6D18">
        <w:rPr>
          <w:b/>
          <w:color w:val="000000" w:themeColor="text1"/>
        </w:rPr>
        <w:t>inistry</w:t>
      </w:r>
    </w:p>
    <w:p w14:paraId="7D9F74E3" w14:textId="77777777" w:rsidR="00917C26" w:rsidRPr="004F6D18" w:rsidRDefault="00917C26" w:rsidP="00917C26">
      <w:pPr>
        <w:tabs>
          <w:tab w:val="left" w:pos="180"/>
        </w:tabs>
        <w:rPr>
          <w:rStyle w:val="e24kjd"/>
          <w:b/>
          <w:bCs/>
          <w:color w:val="000000" w:themeColor="text1"/>
          <w:spacing w:val="2"/>
        </w:rPr>
      </w:pPr>
    </w:p>
    <w:p w14:paraId="56F1DFF7" w14:textId="77777777" w:rsidR="007C6747" w:rsidRPr="004F6D18" w:rsidRDefault="007C6747" w:rsidP="007C6747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ind w:left="90" w:hanging="90"/>
        <w:rPr>
          <w:b/>
          <w:bCs/>
          <w:color w:val="000000" w:themeColor="text1"/>
          <w:spacing w:val="2"/>
        </w:rPr>
      </w:pPr>
      <w:r w:rsidRPr="004F6D18">
        <w:rPr>
          <w:b/>
          <w:bCs/>
          <w:color w:val="000000" w:themeColor="text1"/>
          <w:spacing w:val="2"/>
        </w:rPr>
        <w:t>Mk 1:45</w:t>
      </w:r>
      <w:r w:rsidRPr="004F6D18">
        <w:rPr>
          <w:color w:val="000000" w:themeColor="text1"/>
          <w:spacing w:val="2"/>
        </w:rPr>
        <w:t xml:space="preserve"> As a result, Jesus could no longer enter a town openly but </w:t>
      </w:r>
      <w:r w:rsidRPr="004F6D18">
        <w:rPr>
          <w:color w:val="000000" w:themeColor="text1"/>
          <w:spacing w:val="2"/>
          <w:u w:val="single"/>
        </w:rPr>
        <w:t>stayed outside in lonely places.</w:t>
      </w:r>
    </w:p>
    <w:p w14:paraId="6BD94FF4" w14:textId="76F40E60" w:rsidR="00E53CB3" w:rsidRPr="004F6D18" w:rsidRDefault="006D5E77" w:rsidP="007C6747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ind w:left="90" w:hanging="90"/>
        <w:rPr>
          <w:color w:val="000000" w:themeColor="text1"/>
          <w:spacing w:val="2"/>
        </w:rPr>
      </w:pPr>
      <w:r w:rsidRPr="004F6D18">
        <w:rPr>
          <w:b/>
          <w:bCs/>
          <w:color w:val="000000" w:themeColor="text1"/>
          <w:spacing w:val="2"/>
        </w:rPr>
        <w:t>Jn 5:19</w:t>
      </w:r>
      <w:r w:rsidRPr="004F6D18">
        <w:rPr>
          <w:color w:val="000000" w:themeColor="text1"/>
          <w:spacing w:val="2"/>
        </w:rPr>
        <w:t xml:space="preserve"> </w:t>
      </w:r>
      <w:r w:rsidR="00340E1D" w:rsidRPr="004F6D18">
        <w:rPr>
          <w:i/>
          <w:iCs/>
          <w:color w:val="000000" w:themeColor="text1"/>
          <w:spacing w:val="2"/>
        </w:rPr>
        <w:t>[The Son]</w:t>
      </w:r>
      <w:r w:rsidRPr="004F6D18">
        <w:rPr>
          <w:i/>
          <w:iCs/>
          <w:color w:val="000000" w:themeColor="text1"/>
          <w:spacing w:val="2"/>
        </w:rPr>
        <w:t xml:space="preserve"> can do</w:t>
      </w:r>
      <w:r w:rsidR="004F6D18" w:rsidRPr="004F6D18">
        <w:rPr>
          <w:i/>
          <w:iCs/>
          <w:color w:val="000000" w:themeColor="text1"/>
          <w:spacing w:val="2"/>
        </w:rPr>
        <w:t xml:space="preserve"> </w:t>
      </w:r>
      <w:r w:rsidRPr="004F6D18">
        <w:rPr>
          <w:i/>
          <w:iCs/>
          <w:color w:val="000000" w:themeColor="text1"/>
          <w:spacing w:val="2"/>
          <w:u w:val="single"/>
        </w:rPr>
        <w:t>only what he sees his Father doing</w:t>
      </w:r>
      <w:r w:rsidRPr="004F6D18">
        <w:rPr>
          <w:i/>
          <w:iCs/>
          <w:color w:val="000000" w:themeColor="text1"/>
          <w:spacing w:val="2"/>
        </w:rPr>
        <w:t>, because whatever the Father does the Son also does.</w:t>
      </w:r>
    </w:p>
    <w:p w14:paraId="71434327" w14:textId="133A15AC" w:rsidR="00340E1D" w:rsidRPr="004F6D18" w:rsidRDefault="00E53CB3" w:rsidP="007C6747">
      <w:pPr>
        <w:tabs>
          <w:tab w:val="left" w:pos="180"/>
        </w:tabs>
        <w:ind w:left="90" w:hanging="90"/>
        <w:rPr>
          <w:color w:val="000000" w:themeColor="text1"/>
          <w:spacing w:val="2"/>
        </w:rPr>
      </w:pPr>
      <w:r w:rsidRPr="004F6D18">
        <w:rPr>
          <w:b/>
          <w:bCs/>
          <w:color w:val="000000" w:themeColor="text1"/>
          <w:spacing w:val="2"/>
        </w:rPr>
        <w:t>Lk 6:12</w:t>
      </w:r>
      <w:r w:rsidR="00340E1D" w:rsidRPr="004F6D18">
        <w:rPr>
          <w:color w:val="000000" w:themeColor="text1"/>
          <w:spacing w:val="2"/>
        </w:rPr>
        <w:t xml:space="preserve"> – </w:t>
      </w:r>
      <w:r w:rsidR="004F6D18">
        <w:rPr>
          <w:color w:val="000000" w:themeColor="text1"/>
          <w:spacing w:val="2"/>
        </w:rPr>
        <w:t>Jesus</w:t>
      </w:r>
      <w:r w:rsidR="00340E1D" w:rsidRPr="004F6D18">
        <w:rPr>
          <w:color w:val="000000" w:themeColor="text1"/>
          <w:spacing w:val="2"/>
        </w:rPr>
        <w:t xml:space="preserve"> prayed all night before selecting his disciples</w:t>
      </w:r>
    </w:p>
    <w:p w14:paraId="184C802A" w14:textId="389EC428" w:rsidR="00F168FB" w:rsidRPr="004F6D18" w:rsidRDefault="00E53CB3" w:rsidP="007C6747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ind w:left="90" w:hanging="90"/>
        <w:rPr>
          <w:color w:val="000000" w:themeColor="text1"/>
          <w:spacing w:val="2"/>
        </w:rPr>
      </w:pPr>
      <w:r w:rsidRPr="004F6D18">
        <w:rPr>
          <w:b/>
          <w:bCs/>
          <w:color w:val="000000" w:themeColor="text1"/>
          <w:spacing w:val="2"/>
        </w:rPr>
        <w:t>Mt 14:13</w:t>
      </w:r>
      <w:r w:rsidRPr="004F6D18">
        <w:rPr>
          <w:color w:val="000000" w:themeColor="text1"/>
          <w:spacing w:val="2"/>
        </w:rPr>
        <w:t xml:space="preserve"> </w:t>
      </w:r>
      <w:r w:rsidR="00F168FB" w:rsidRPr="004F6D18">
        <w:rPr>
          <w:color w:val="000000" w:themeColor="text1"/>
          <w:spacing w:val="2"/>
        </w:rPr>
        <w:t>“</w:t>
      </w:r>
      <w:r w:rsidR="00F168FB" w:rsidRPr="004F6D18">
        <w:rPr>
          <w:i/>
          <w:iCs/>
          <w:color w:val="000000" w:themeColor="text1"/>
          <w:spacing w:val="2"/>
        </w:rPr>
        <w:t>When Jesus heard [that John the Baptist had been beheaded], he withdrew by boat privately to a solitary place.”</w:t>
      </w:r>
      <w:r w:rsidR="00F168FB" w:rsidRPr="004F6D18">
        <w:rPr>
          <w:color w:val="000000" w:themeColor="text1"/>
          <w:spacing w:val="2"/>
        </w:rPr>
        <w:t xml:space="preserve"> </w:t>
      </w:r>
    </w:p>
    <w:p w14:paraId="50AB6401" w14:textId="365A70DF" w:rsidR="00F168FB" w:rsidRPr="004F6D18" w:rsidRDefault="00262FD3" w:rsidP="007C6747">
      <w:pPr>
        <w:pStyle w:val="NormalWeb"/>
        <w:shd w:val="clear" w:color="auto" w:fill="FFFFFF"/>
        <w:tabs>
          <w:tab w:val="left" w:pos="720"/>
        </w:tabs>
        <w:spacing w:before="0" w:beforeAutospacing="0" w:after="0" w:afterAutospacing="0"/>
        <w:ind w:left="90" w:hanging="90"/>
        <w:rPr>
          <w:i/>
          <w:iCs/>
          <w:color w:val="000000" w:themeColor="text1"/>
          <w:spacing w:val="2"/>
        </w:rPr>
      </w:pPr>
      <w:r w:rsidRPr="004F6D18">
        <w:rPr>
          <w:b/>
          <w:bCs/>
          <w:color w:val="000000" w:themeColor="text1"/>
          <w:spacing w:val="2"/>
        </w:rPr>
        <w:t>Mk 6:31-32</w:t>
      </w:r>
      <w:r w:rsidR="00340E1D" w:rsidRPr="004F6D18">
        <w:rPr>
          <w:i/>
          <w:iCs/>
          <w:color w:val="000000" w:themeColor="text1"/>
          <w:spacing w:val="2"/>
        </w:rPr>
        <w:t xml:space="preserve"> </w:t>
      </w:r>
      <w:r w:rsidR="00340E1D" w:rsidRPr="004F6D18">
        <w:rPr>
          <w:color w:val="000000" w:themeColor="text1"/>
          <w:spacing w:val="2"/>
        </w:rPr>
        <w:t xml:space="preserve">After a time of intense ministry Jesus had the disciples go to a </w:t>
      </w:r>
      <w:r w:rsidR="00F168FB" w:rsidRPr="004F6D18">
        <w:rPr>
          <w:color w:val="000000" w:themeColor="text1"/>
          <w:spacing w:val="2"/>
        </w:rPr>
        <w:t>quiet</w:t>
      </w:r>
      <w:r w:rsidR="00340E1D" w:rsidRPr="004F6D18">
        <w:rPr>
          <w:color w:val="000000" w:themeColor="text1"/>
          <w:spacing w:val="2"/>
        </w:rPr>
        <w:t xml:space="preserve"> (solitary)</w:t>
      </w:r>
      <w:r w:rsidR="00F168FB" w:rsidRPr="004F6D18">
        <w:rPr>
          <w:color w:val="000000" w:themeColor="text1"/>
          <w:spacing w:val="2"/>
        </w:rPr>
        <w:t xml:space="preserve"> plac</w:t>
      </w:r>
      <w:r w:rsidR="00223F0D" w:rsidRPr="004F6D18">
        <w:rPr>
          <w:color w:val="000000" w:themeColor="text1"/>
          <w:spacing w:val="2"/>
        </w:rPr>
        <w:t xml:space="preserve">e to </w:t>
      </w:r>
      <w:r w:rsidR="00F168FB" w:rsidRPr="004F6D18">
        <w:rPr>
          <w:color w:val="000000" w:themeColor="text1"/>
          <w:spacing w:val="2"/>
        </w:rPr>
        <w:t>get some rest.</w:t>
      </w:r>
    </w:p>
    <w:p w14:paraId="36B2DC36" w14:textId="6EF00278" w:rsidR="00F168FB" w:rsidRPr="004F6D18" w:rsidRDefault="001E2376" w:rsidP="007C6747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ind w:left="90" w:hanging="90"/>
        <w:rPr>
          <w:color w:val="000000" w:themeColor="text1"/>
          <w:spacing w:val="2"/>
        </w:rPr>
      </w:pPr>
      <w:r w:rsidRPr="004F6D18">
        <w:rPr>
          <w:b/>
          <w:bCs/>
          <w:color w:val="000000" w:themeColor="text1"/>
          <w:spacing w:val="2"/>
        </w:rPr>
        <w:t>Jn 7:8-10</w:t>
      </w:r>
      <w:r w:rsidR="00963907" w:rsidRPr="004F6D18">
        <w:rPr>
          <w:color w:val="000000" w:themeColor="text1"/>
          <w:spacing w:val="2"/>
        </w:rPr>
        <w:t xml:space="preserve"> </w:t>
      </w:r>
      <w:r w:rsidRPr="004F6D18">
        <w:rPr>
          <w:i/>
          <w:iCs/>
          <w:color w:val="000000" w:themeColor="text1"/>
          <w:spacing w:val="2"/>
        </w:rPr>
        <w:t xml:space="preserve">However, after his brothers had left for the festival, </w:t>
      </w:r>
      <w:r w:rsidR="00917C26" w:rsidRPr="004F6D18">
        <w:rPr>
          <w:i/>
          <w:iCs/>
          <w:color w:val="000000" w:themeColor="text1"/>
          <w:spacing w:val="2"/>
        </w:rPr>
        <w:t>he</w:t>
      </w:r>
      <w:r w:rsidRPr="004F6D18">
        <w:rPr>
          <w:i/>
          <w:iCs/>
          <w:color w:val="000000" w:themeColor="text1"/>
          <w:spacing w:val="2"/>
        </w:rPr>
        <w:t xml:space="preserve"> went also, not publicly, but in secret.</w:t>
      </w:r>
      <w:r w:rsidR="008E737D" w:rsidRPr="004F6D18">
        <w:rPr>
          <w:i/>
          <w:iCs/>
          <w:color w:val="000000" w:themeColor="text1"/>
          <w:spacing w:val="2"/>
        </w:rPr>
        <w:t xml:space="preserve"> </w:t>
      </w:r>
      <w:r w:rsidR="00A2125C" w:rsidRPr="004F6D18">
        <w:rPr>
          <w:color w:val="000000" w:themeColor="text1"/>
          <w:spacing w:val="2"/>
        </w:rPr>
        <w:t>(</w:t>
      </w:r>
      <w:r w:rsidR="008E737D" w:rsidRPr="004F6D18">
        <w:rPr>
          <w:color w:val="000000" w:themeColor="text1"/>
          <w:spacing w:val="2"/>
        </w:rPr>
        <w:t xml:space="preserve">a </w:t>
      </w:r>
      <w:r w:rsidR="00A2125C" w:rsidRPr="004F6D18">
        <w:rPr>
          <w:color w:val="000000" w:themeColor="text1"/>
          <w:spacing w:val="2"/>
        </w:rPr>
        <w:t>75 mile</w:t>
      </w:r>
      <w:r w:rsidR="007C6747" w:rsidRPr="004F6D18">
        <w:rPr>
          <w:color w:val="000000" w:themeColor="text1"/>
          <w:spacing w:val="2"/>
        </w:rPr>
        <w:t xml:space="preserve"> walk</w:t>
      </w:r>
      <w:r w:rsidR="00A2125C" w:rsidRPr="004F6D18">
        <w:rPr>
          <w:color w:val="000000" w:themeColor="text1"/>
          <w:spacing w:val="2"/>
        </w:rPr>
        <w:t>)</w:t>
      </w:r>
    </w:p>
    <w:p w14:paraId="06B6D97D" w14:textId="0BD87A21" w:rsidR="00F168FB" w:rsidRPr="004F6D18" w:rsidRDefault="00963907" w:rsidP="007C6747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ind w:left="90" w:hanging="90"/>
        <w:rPr>
          <w:i/>
          <w:iCs/>
          <w:color w:val="000000" w:themeColor="text1"/>
          <w:spacing w:val="2"/>
        </w:rPr>
      </w:pPr>
      <w:r w:rsidRPr="004F6D18">
        <w:rPr>
          <w:b/>
          <w:bCs/>
          <w:color w:val="000000" w:themeColor="text1"/>
          <w:spacing w:val="2"/>
        </w:rPr>
        <w:t>Lk 11:1</w:t>
      </w:r>
      <w:r w:rsidR="00340E1D" w:rsidRPr="004F6D18">
        <w:rPr>
          <w:color w:val="000000" w:themeColor="text1"/>
          <w:spacing w:val="2"/>
        </w:rPr>
        <w:t xml:space="preserve"> </w:t>
      </w:r>
      <w:r w:rsidR="00340E1D" w:rsidRPr="004F6D18">
        <w:rPr>
          <w:i/>
          <w:iCs/>
          <w:color w:val="000000" w:themeColor="text1"/>
          <w:spacing w:val="2"/>
        </w:rPr>
        <w:t xml:space="preserve">One day Jesus was praying in a certain place. When he finished, </w:t>
      </w:r>
      <w:r w:rsidR="00A2125C" w:rsidRPr="004F6D18">
        <w:rPr>
          <w:i/>
          <w:iCs/>
          <w:color w:val="000000" w:themeColor="text1"/>
          <w:spacing w:val="2"/>
        </w:rPr>
        <w:t>one</w:t>
      </w:r>
      <w:r w:rsidR="00340E1D" w:rsidRPr="004F6D18">
        <w:rPr>
          <w:i/>
          <w:iCs/>
          <w:color w:val="000000" w:themeColor="text1"/>
          <w:spacing w:val="2"/>
        </w:rPr>
        <w:t xml:space="preserve"> disciple said to him,</w:t>
      </w:r>
      <w:r w:rsidR="007C6747" w:rsidRPr="004F6D18">
        <w:rPr>
          <w:i/>
          <w:iCs/>
          <w:color w:val="000000" w:themeColor="text1"/>
          <w:spacing w:val="2"/>
        </w:rPr>
        <w:t xml:space="preserve"> </w:t>
      </w:r>
      <w:r w:rsidR="00340E1D" w:rsidRPr="004F6D18">
        <w:rPr>
          <w:i/>
          <w:iCs/>
          <w:color w:val="000000" w:themeColor="text1"/>
          <w:spacing w:val="2"/>
        </w:rPr>
        <w:t>'Lord, teach us to pray</w:t>
      </w:r>
      <w:r w:rsidR="007C6747" w:rsidRPr="004F6D18">
        <w:rPr>
          <w:i/>
          <w:iCs/>
          <w:color w:val="000000" w:themeColor="text1"/>
          <w:spacing w:val="2"/>
        </w:rPr>
        <w:t>.</w:t>
      </w:r>
      <w:r w:rsidR="00340E1D" w:rsidRPr="004F6D18">
        <w:rPr>
          <w:i/>
          <w:iCs/>
          <w:color w:val="000000" w:themeColor="text1"/>
          <w:spacing w:val="2"/>
        </w:rPr>
        <w:t>'</w:t>
      </w:r>
    </w:p>
    <w:p w14:paraId="0AD20435" w14:textId="77777777" w:rsidR="004F6D18" w:rsidRPr="004F6D18" w:rsidRDefault="004F6D18" w:rsidP="007C6747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ind w:left="90" w:hanging="90"/>
        <w:rPr>
          <w:color w:val="000000" w:themeColor="text1"/>
          <w:spacing w:val="2"/>
        </w:rPr>
      </w:pPr>
    </w:p>
    <w:p w14:paraId="10777CF3" w14:textId="7E13C862" w:rsidR="00B4066C" w:rsidRPr="004F6D18" w:rsidRDefault="004F6D18" w:rsidP="00B4066C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rPr>
          <w:b/>
          <w:bCs/>
          <w:color w:val="000000" w:themeColor="text1"/>
          <w:spacing w:val="2"/>
        </w:rPr>
      </w:pPr>
      <w:r w:rsidRPr="004F6D18">
        <w:rPr>
          <w:b/>
          <w:bCs/>
          <w:color w:val="000000" w:themeColor="text1"/>
        </w:rPr>
        <w:t>Silence, Solitude and Prayer</w:t>
      </w:r>
      <w:r w:rsidR="00B4066C" w:rsidRPr="004F6D18">
        <w:rPr>
          <w:b/>
          <w:bCs/>
          <w:color w:val="000000" w:themeColor="text1"/>
        </w:rPr>
        <w:t xml:space="preserve"> Played </w:t>
      </w:r>
      <w:r w:rsidR="00B4066C" w:rsidRPr="004F6D18">
        <w:rPr>
          <w:b/>
          <w:color w:val="000000" w:themeColor="text1"/>
        </w:rPr>
        <w:t xml:space="preserve">a Vital Role at </w:t>
      </w:r>
      <w:r w:rsidR="00B4066C" w:rsidRPr="004F6D18">
        <w:rPr>
          <w:b/>
          <w:bCs/>
          <w:color w:val="000000" w:themeColor="text1"/>
          <w:spacing w:val="2"/>
        </w:rPr>
        <w:t>the End</w:t>
      </w:r>
      <w:r w:rsidRPr="004F6D18">
        <w:rPr>
          <w:b/>
          <w:bCs/>
          <w:color w:val="000000" w:themeColor="text1"/>
          <w:spacing w:val="2"/>
        </w:rPr>
        <w:t xml:space="preserve"> of Jesus' Life</w:t>
      </w:r>
      <w:r w:rsidR="00B4066C" w:rsidRPr="004F6D18">
        <w:rPr>
          <w:b/>
          <w:bCs/>
          <w:color w:val="000000" w:themeColor="text1"/>
          <w:spacing w:val="2"/>
        </w:rPr>
        <w:t xml:space="preserve"> - At His Greatest Test</w:t>
      </w:r>
    </w:p>
    <w:p w14:paraId="53011EBD" w14:textId="180605A5" w:rsidR="00B4066C" w:rsidRPr="004F6D18" w:rsidRDefault="00B4066C" w:rsidP="00B4066C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rPr>
          <w:color w:val="000000" w:themeColor="text1"/>
          <w:spacing w:val="2"/>
          <w:u w:val="single"/>
        </w:rPr>
      </w:pPr>
      <w:r w:rsidRPr="004F6D18">
        <w:rPr>
          <w:color w:val="000000" w:themeColor="text1"/>
          <w:spacing w:val="2"/>
          <w:u w:val="single"/>
        </w:rPr>
        <w:t xml:space="preserve">After the Lord’s supper </w:t>
      </w:r>
    </w:p>
    <w:p w14:paraId="6D0515CB" w14:textId="3AA88351" w:rsidR="00B4066C" w:rsidRPr="004F6D18" w:rsidRDefault="00B4066C" w:rsidP="00B4066C">
      <w:pPr>
        <w:pStyle w:val="NormalWeb"/>
        <w:shd w:val="clear" w:color="auto" w:fill="FFFFFF"/>
        <w:tabs>
          <w:tab w:val="left" w:pos="180"/>
        </w:tabs>
        <w:spacing w:before="0" w:beforeAutospacing="0" w:after="0" w:afterAutospacing="0"/>
        <w:ind w:left="90" w:hanging="90"/>
        <w:rPr>
          <w:color w:val="000000" w:themeColor="text1"/>
          <w:spacing w:val="2"/>
        </w:rPr>
      </w:pPr>
      <w:r w:rsidRPr="004F6D18">
        <w:rPr>
          <w:b/>
          <w:bCs/>
          <w:color w:val="000000" w:themeColor="text1"/>
          <w:spacing w:val="2"/>
        </w:rPr>
        <w:t>Luke 22:39</w:t>
      </w:r>
      <w:r w:rsidRPr="004F6D18">
        <w:rPr>
          <w:color w:val="000000" w:themeColor="text1"/>
          <w:spacing w:val="2"/>
        </w:rPr>
        <w:t xml:space="preserve"> Jesus </w:t>
      </w:r>
      <w:r w:rsidR="0069511F" w:rsidRPr="004F6D18">
        <w:rPr>
          <w:i/>
          <w:iCs/>
          <w:color w:val="000000" w:themeColor="text1"/>
          <w:spacing w:val="2"/>
        </w:rPr>
        <w:t>"</w:t>
      </w:r>
      <w:r w:rsidRPr="004F6D18">
        <w:rPr>
          <w:i/>
          <w:iCs/>
          <w:color w:val="000000" w:themeColor="text1"/>
          <w:spacing w:val="2"/>
        </w:rPr>
        <w:t xml:space="preserve">went out </w:t>
      </w:r>
      <w:r w:rsidRPr="004F6D18">
        <w:rPr>
          <w:b/>
          <w:bCs/>
          <w:i/>
          <w:iCs/>
          <w:color w:val="000000" w:themeColor="text1"/>
          <w:spacing w:val="2"/>
          <w:u w:val="single"/>
        </w:rPr>
        <w:t>as usual</w:t>
      </w:r>
      <w:r w:rsidRPr="004F6D18">
        <w:rPr>
          <w:i/>
          <w:iCs/>
          <w:color w:val="000000" w:themeColor="text1"/>
          <w:spacing w:val="2"/>
          <w:u w:val="single"/>
        </w:rPr>
        <w:t xml:space="preserve"> </w:t>
      </w:r>
      <w:r w:rsidRPr="004F6D18">
        <w:rPr>
          <w:i/>
          <w:iCs/>
          <w:color w:val="000000" w:themeColor="text1"/>
          <w:spacing w:val="2"/>
        </w:rPr>
        <w:t>to the Mount of Olives, and his disciples followed him.</w:t>
      </w:r>
      <w:r w:rsidR="0069511F" w:rsidRPr="004F6D18">
        <w:rPr>
          <w:i/>
          <w:iCs/>
          <w:color w:val="000000" w:themeColor="text1"/>
          <w:spacing w:val="2"/>
        </w:rPr>
        <w:t>"</w:t>
      </w:r>
      <w:r w:rsidRPr="004F6D18">
        <w:rPr>
          <w:i/>
          <w:iCs/>
          <w:color w:val="000000" w:themeColor="text1"/>
          <w:spacing w:val="2"/>
        </w:rPr>
        <w:t xml:space="preserve"> </w:t>
      </w:r>
      <w:r w:rsidRPr="004F6D18">
        <w:rPr>
          <w:color w:val="000000" w:themeColor="text1"/>
          <w:spacing w:val="2"/>
        </w:rPr>
        <w:t xml:space="preserve">He and his disciples prayed. </w:t>
      </w:r>
    </w:p>
    <w:p w14:paraId="6F12C6B6" w14:textId="77777777" w:rsidR="00B4066C" w:rsidRPr="004F6D18" w:rsidRDefault="00B4066C" w:rsidP="007C6747">
      <w:pPr>
        <w:tabs>
          <w:tab w:val="left" w:pos="180"/>
        </w:tabs>
        <w:rPr>
          <w:b/>
          <w:color w:val="000000" w:themeColor="text1"/>
        </w:rPr>
      </w:pPr>
    </w:p>
    <w:p w14:paraId="30A492A3" w14:textId="7722047A" w:rsidR="007C6747" w:rsidRPr="004F6D18" w:rsidRDefault="007C6747" w:rsidP="007C6747">
      <w:pPr>
        <w:tabs>
          <w:tab w:val="left" w:pos="180"/>
        </w:tabs>
        <w:rPr>
          <w:b/>
          <w:color w:val="000000" w:themeColor="text1"/>
        </w:rPr>
      </w:pPr>
      <w:r w:rsidRPr="004F6D18">
        <w:rPr>
          <w:b/>
          <w:color w:val="000000" w:themeColor="text1"/>
        </w:rPr>
        <w:t xml:space="preserve">My Favorite Example of the Power of Solitude &amp; Prayer </w:t>
      </w:r>
    </w:p>
    <w:p w14:paraId="6954140F" w14:textId="77777777" w:rsidR="00917C26" w:rsidRPr="004F6D18" w:rsidRDefault="00917C26" w:rsidP="00917C26">
      <w:pPr>
        <w:tabs>
          <w:tab w:val="left" w:pos="180"/>
        </w:tabs>
        <w:rPr>
          <w:rStyle w:val="e24kjd"/>
          <w:b/>
          <w:bCs/>
          <w:color w:val="000000" w:themeColor="text1"/>
          <w:spacing w:val="2"/>
        </w:rPr>
      </w:pPr>
    </w:p>
    <w:p w14:paraId="349A352E" w14:textId="5BC97F47" w:rsidR="007C6747" w:rsidRPr="004F6D18" w:rsidRDefault="007C6747" w:rsidP="007C6747">
      <w:pPr>
        <w:tabs>
          <w:tab w:val="left" w:pos="180"/>
        </w:tabs>
        <w:rPr>
          <w:color w:val="000000" w:themeColor="text1"/>
          <w:spacing w:val="2"/>
        </w:rPr>
      </w:pPr>
      <w:r w:rsidRPr="004F6D18">
        <w:rPr>
          <w:b/>
          <w:color w:val="000000" w:themeColor="text1"/>
        </w:rPr>
        <w:t>M</w:t>
      </w:r>
      <w:r w:rsidR="00917C26" w:rsidRPr="004F6D18">
        <w:rPr>
          <w:b/>
          <w:color w:val="000000" w:themeColor="text1"/>
        </w:rPr>
        <w:t>ar</w:t>
      </w:r>
      <w:r w:rsidRPr="004F6D18">
        <w:rPr>
          <w:b/>
          <w:color w:val="000000" w:themeColor="text1"/>
        </w:rPr>
        <w:t xml:space="preserve">k 1:30-39 </w:t>
      </w:r>
      <w:r w:rsidR="00917C26" w:rsidRPr="004F6D18">
        <w:rPr>
          <w:color w:val="000000" w:themeColor="text1"/>
          <w:spacing w:val="2"/>
        </w:rPr>
        <w:t>–</w:t>
      </w:r>
      <w:r w:rsidRPr="004F6D18">
        <w:rPr>
          <w:color w:val="000000" w:themeColor="text1"/>
          <w:spacing w:val="2"/>
        </w:rPr>
        <w:t xml:space="preserve"> </w:t>
      </w:r>
      <w:r w:rsidR="00917C26" w:rsidRPr="004F6D18">
        <w:rPr>
          <w:color w:val="000000" w:themeColor="text1"/>
          <w:spacing w:val="2"/>
        </w:rPr>
        <w:t xml:space="preserve">Jesus </w:t>
      </w:r>
      <w:r w:rsidRPr="004F6D18">
        <w:rPr>
          <w:color w:val="000000" w:themeColor="text1"/>
          <w:spacing w:val="2"/>
        </w:rPr>
        <w:t>healed all the sick and demon-possessed</w:t>
      </w:r>
    </w:p>
    <w:p w14:paraId="1AF707DF" w14:textId="77777777" w:rsidR="007C6747" w:rsidRPr="004F6D18" w:rsidRDefault="007C6747" w:rsidP="007C6747">
      <w:pPr>
        <w:tabs>
          <w:tab w:val="left" w:pos="180"/>
        </w:tabs>
        <w:rPr>
          <w:color w:val="000000" w:themeColor="text1"/>
          <w:spacing w:val="2"/>
        </w:rPr>
      </w:pPr>
      <w:r w:rsidRPr="004F6D18">
        <w:rPr>
          <w:color w:val="000000" w:themeColor="text1"/>
          <w:spacing w:val="2"/>
        </w:rPr>
        <w:t>- very early the next morning, went to a solitary place to pray</w:t>
      </w:r>
    </w:p>
    <w:p w14:paraId="11F5A78B" w14:textId="4142B62B" w:rsidR="007C6747" w:rsidRPr="004F6D18" w:rsidRDefault="007C6747" w:rsidP="007C6747">
      <w:pPr>
        <w:tabs>
          <w:tab w:val="left" w:pos="180"/>
        </w:tabs>
        <w:rPr>
          <w:color w:val="000000" w:themeColor="text1"/>
          <w:spacing w:val="2"/>
        </w:rPr>
      </w:pPr>
      <w:r w:rsidRPr="004F6D18">
        <w:rPr>
          <w:color w:val="000000" w:themeColor="text1"/>
          <w:spacing w:val="2"/>
        </w:rPr>
        <w:t>-</w:t>
      </w:r>
      <w:r w:rsidR="004F6D18">
        <w:rPr>
          <w:color w:val="000000" w:themeColor="text1"/>
          <w:spacing w:val="2"/>
        </w:rPr>
        <w:t xml:space="preserve"> Jesus</w:t>
      </w:r>
      <w:r w:rsidRPr="004F6D18">
        <w:rPr>
          <w:color w:val="000000" w:themeColor="text1"/>
          <w:spacing w:val="2"/>
        </w:rPr>
        <w:t xml:space="preserve"> </w:t>
      </w:r>
      <w:r w:rsidR="007C6336" w:rsidRPr="004F6D18">
        <w:rPr>
          <w:color w:val="000000" w:themeColor="text1"/>
          <w:spacing w:val="2"/>
        </w:rPr>
        <w:t>said</w:t>
      </w:r>
      <w:r w:rsidRPr="004F6D18">
        <w:rPr>
          <w:color w:val="000000" w:themeColor="text1"/>
          <w:spacing w:val="2"/>
        </w:rPr>
        <w:t xml:space="preserve"> no</w:t>
      </w:r>
      <w:r w:rsidR="007C6336" w:rsidRPr="004F6D18">
        <w:rPr>
          <w:color w:val="000000" w:themeColor="text1"/>
          <w:spacing w:val="2"/>
        </w:rPr>
        <w:t xml:space="preserve"> to a good opp</w:t>
      </w:r>
      <w:r w:rsidR="004F6D18" w:rsidRPr="004F6D18">
        <w:rPr>
          <w:color w:val="000000" w:themeColor="text1"/>
          <w:spacing w:val="2"/>
        </w:rPr>
        <w:t>ortunity</w:t>
      </w:r>
      <w:r w:rsidR="007C6336" w:rsidRPr="004F6D18">
        <w:rPr>
          <w:color w:val="000000" w:themeColor="text1"/>
          <w:spacing w:val="2"/>
        </w:rPr>
        <w:t xml:space="preserve"> b</w:t>
      </w:r>
      <w:r w:rsidR="004F6D18" w:rsidRPr="004F6D18">
        <w:rPr>
          <w:color w:val="000000" w:themeColor="text1"/>
          <w:spacing w:val="2"/>
        </w:rPr>
        <w:t>ecause</w:t>
      </w:r>
      <w:r w:rsidR="007C6336" w:rsidRPr="004F6D18">
        <w:rPr>
          <w:color w:val="000000" w:themeColor="text1"/>
          <w:spacing w:val="2"/>
        </w:rPr>
        <w:t xml:space="preserve"> h</w:t>
      </w:r>
      <w:r w:rsidRPr="004F6D18">
        <w:rPr>
          <w:color w:val="000000" w:themeColor="text1"/>
          <w:spacing w:val="2"/>
        </w:rPr>
        <w:t>e had clarity of purpose</w:t>
      </w:r>
      <w:r w:rsidR="008E737D" w:rsidRPr="004F6D18">
        <w:rPr>
          <w:color w:val="000000" w:themeColor="text1"/>
          <w:spacing w:val="2"/>
        </w:rPr>
        <w:t>/</w:t>
      </w:r>
      <w:r w:rsidRPr="004F6D18">
        <w:rPr>
          <w:color w:val="000000" w:themeColor="text1"/>
          <w:spacing w:val="2"/>
        </w:rPr>
        <w:t>direction</w:t>
      </w:r>
      <w:r w:rsidR="004F6D18" w:rsidRPr="004F6D18">
        <w:rPr>
          <w:color w:val="000000" w:themeColor="text1"/>
          <w:spacing w:val="2"/>
        </w:rPr>
        <w:t>.</w:t>
      </w:r>
    </w:p>
    <w:p w14:paraId="18293572" w14:textId="77777777" w:rsidR="007C6747" w:rsidRPr="004F6D18" w:rsidRDefault="007C6747" w:rsidP="007C6747">
      <w:pPr>
        <w:tabs>
          <w:tab w:val="left" w:pos="180"/>
        </w:tabs>
        <w:jc w:val="center"/>
        <w:rPr>
          <w:color w:val="000000" w:themeColor="text1"/>
          <w:spacing w:val="2"/>
        </w:rPr>
      </w:pPr>
      <w:r w:rsidRPr="004F6D18">
        <w:rPr>
          <w:color w:val="000000" w:themeColor="text1"/>
          <w:spacing w:val="2"/>
        </w:rPr>
        <w:t>"The enemy of the best is often the good." Stephen Covey</w:t>
      </w:r>
    </w:p>
    <w:p w14:paraId="7FF427DC" w14:textId="77777777" w:rsidR="007C6747" w:rsidRPr="004F6D18" w:rsidRDefault="007C6747" w:rsidP="007C6747">
      <w:pPr>
        <w:tabs>
          <w:tab w:val="left" w:pos="180"/>
        </w:tabs>
        <w:jc w:val="center"/>
        <w:rPr>
          <w:color w:val="000000" w:themeColor="text1"/>
          <w:spacing w:val="2"/>
        </w:rPr>
      </w:pPr>
      <w:r w:rsidRPr="004F6D18">
        <w:rPr>
          <w:color w:val="000000" w:themeColor="text1"/>
          <w:spacing w:val="2"/>
        </w:rPr>
        <w:lastRenderedPageBreak/>
        <w:t>"The way to say no is to have a burning 'yes' in your heart."</w:t>
      </w:r>
    </w:p>
    <w:p w14:paraId="54AA0DC5" w14:textId="77777777" w:rsidR="007C6747" w:rsidRPr="004F6D18" w:rsidRDefault="007C6747" w:rsidP="007C6747">
      <w:pPr>
        <w:tabs>
          <w:tab w:val="left" w:pos="180"/>
        </w:tabs>
        <w:jc w:val="center"/>
        <w:rPr>
          <w:color w:val="000000" w:themeColor="text1"/>
          <w:spacing w:val="2"/>
        </w:rPr>
      </w:pPr>
      <w:r w:rsidRPr="004F6D18">
        <w:rPr>
          <w:color w:val="000000" w:themeColor="text1"/>
          <w:spacing w:val="2"/>
        </w:rPr>
        <w:t xml:space="preserve">"The main thing is to keep the main thing the main thing." </w:t>
      </w:r>
    </w:p>
    <w:p w14:paraId="7BDA9DE6" w14:textId="77777777" w:rsidR="007C6747" w:rsidRPr="004F6D18" w:rsidRDefault="007C6747" w:rsidP="00A2125C">
      <w:pPr>
        <w:tabs>
          <w:tab w:val="left" w:pos="180"/>
        </w:tabs>
        <w:ind w:left="90" w:hanging="90"/>
        <w:rPr>
          <w:bCs/>
          <w:color w:val="000000" w:themeColor="text1"/>
        </w:rPr>
      </w:pPr>
    </w:p>
    <w:p w14:paraId="6EB3B6EA" w14:textId="1ADF194F" w:rsidR="008E6138" w:rsidRPr="004F6D18" w:rsidRDefault="008E6138" w:rsidP="00A2125C">
      <w:pPr>
        <w:tabs>
          <w:tab w:val="left" w:pos="180"/>
        </w:tabs>
        <w:ind w:left="90" w:hanging="90"/>
        <w:rPr>
          <w:bCs/>
          <w:i/>
          <w:iCs/>
          <w:color w:val="000000" w:themeColor="text1"/>
        </w:rPr>
      </w:pPr>
      <w:r w:rsidRPr="004F6D18">
        <w:rPr>
          <w:b/>
          <w:color w:val="000000" w:themeColor="text1"/>
        </w:rPr>
        <w:t>Lk 5:15,16</w:t>
      </w:r>
      <w:r w:rsidRPr="004F6D18">
        <w:rPr>
          <w:bCs/>
          <w:color w:val="000000" w:themeColor="text1"/>
        </w:rPr>
        <w:t xml:space="preserve"> </w:t>
      </w:r>
      <w:r w:rsidR="00A2125C" w:rsidRPr="004F6D18">
        <w:rPr>
          <w:bCs/>
          <w:i/>
          <w:iCs/>
          <w:color w:val="000000" w:themeColor="text1"/>
        </w:rPr>
        <w:t>N</w:t>
      </w:r>
      <w:r w:rsidRPr="004F6D18">
        <w:rPr>
          <w:bCs/>
          <w:i/>
          <w:iCs/>
          <w:color w:val="000000" w:themeColor="text1"/>
        </w:rPr>
        <w:t xml:space="preserve">ews about him spread all the more, so that crowds of people came to hear him and to be healed of their sicknesses. </w:t>
      </w:r>
      <w:r w:rsidRPr="004F6D18">
        <w:rPr>
          <w:b/>
          <w:i/>
          <w:iCs/>
          <w:color w:val="000000" w:themeColor="text1"/>
          <w:u w:val="single"/>
        </w:rPr>
        <w:t>But Jesus often withdrew to lonely places and prayed.</w:t>
      </w:r>
    </w:p>
    <w:p w14:paraId="112857A5" w14:textId="52E00460" w:rsidR="008E6138" w:rsidRPr="004F6D18" w:rsidRDefault="008E6138" w:rsidP="00963907">
      <w:pPr>
        <w:tabs>
          <w:tab w:val="left" w:pos="180"/>
        </w:tabs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 xml:space="preserve">- when </w:t>
      </w:r>
      <w:r w:rsidR="004F6D18">
        <w:rPr>
          <w:bCs/>
          <w:color w:val="000000" w:themeColor="text1"/>
        </w:rPr>
        <w:t xml:space="preserve">Jesus </w:t>
      </w:r>
      <w:r w:rsidRPr="004F6D18">
        <w:rPr>
          <w:bCs/>
          <w:color w:val="000000" w:themeColor="text1"/>
        </w:rPr>
        <w:t>got busy he took time alone with God</w:t>
      </w:r>
      <w:r w:rsidR="004F6D18">
        <w:rPr>
          <w:bCs/>
          <w:color w:val="000000" w:themeColor="text1"/>
        </w:rPr>
        <w:t>.</w:t>
      </w:r>
    </w:p>
    <w:p w14:paraId="0FA77C89" w14:textId="77777777" w:rsidR="007C6336" w:rsidRPr="004F6D18" w:rsidRDefault="007C6336" w:rsidP="00963907">
      <w:pPr>
        <w:tabs>
          <w:tab w:val="left" w:pos="180"/>
        </w:tabs>
        <w:rPr>
          <w:bCs/>
          <w:color w:val="000000" w:themeColor="text1"/>
        </w:rPr>
      </w:pPr>
    </w:p>
    <w:p w14:paraId="4120BF50" w14:textId="6852C78A" w:rsidR="004F6D18" w:rsidRDefault="004F6D18" w:rsidP="004F6D18">
      <w:pPr>
        <w:tabs>
          <w:tab w:val="left" w:pos="180"/>
        </w:tabs>
        <w:jc w:val="center"/>
        <w:rPr>
          <w:b/>
          <w:color w:val="000000" w:themeColor="text1"/>
          <w:u w:val="single"/>
        </w:rPr>
      </w:pPr>
      <w:r w:rsidRPr="004F6D18">
        <w:rPr>
          <w:b/>
          <w:color w:val="000000" w:themeColor="text1"/>
          <w:u w:val="single"/>
        </w:rPr>
        <w:t>HOW DIFFERENT WOULD YOUR LIFE BE IF THIS COULD BE SAID OF YOU?</w:t>
      </w:r>
    </w:p>
    <w:p w14:paraId="4ABDE208" w14:textId="77777777" w:rsidR="004F6D18" w:rsidRDefault="004F6D18" w:rsidP="004F6D18">
      <w:pPr>
        <w:tabs>
          <w:tab w:val="left" w:pos="180"/>
        </w:tabs>
        <w:jc w:val="center"/>
        <w:rPr>
          <w:b/>
          <w:color w:val="000000" w:themeColor="text1"/>
          <w:u w:val="single"/>
        </w:rPr>
      </w:pPr>
    </w:p>
    <w:p w14:paraId="65533C6B" w14:textId="49F97905" w:rsidR="00A820C7" w:rsidRPr="004E7B9C" w:rsidRDefault="004F6D18" w:rsidP="004F6D18">
      <w:pPr>
        <w:tabs>
          <w:tab w:val="left" w:pos="180"/>
        </w:tabs>
        <w:jc w:val="center"/>
        <w:rPr>
          <w:b/>
          <w:color w:val="000000" w:themeColor="text1"/>
        </w:rPr>
      </w:pPr>
      <w:r w:rsidRPr="004E7B9C">
        <w:rPr>
          <w:b/>
          <w:color w:val="000000" w:themeColor="text1"/>
        </w:rPr>
        <w:t>He/she often withdrew to lonely places to pray.</w:t>
      </w:r>
    </w:p>
    <w:p w14:paraId="02A49268" w14:textId="77777777" w:rsidR="00A820C7" w:rsidRDefault="00A820C7" w:rsidP="004F6D18">
      <w:pPr>
        <w:tabs>
          <w:tab w:val="left" w:pos="180"/>
        </w:tabs>
        <w:jc w:val="center"/>
        <w:rPr>
          <w:bCs/>
          <w:color w:val="000000" w:themeColor="text1"/>
        </w:rPr>
      </w:pPr>
    </w:p>
    <w:p w14:paraId="62F4531A" w14:textId="5659B173" w:rsidR="00A820C7" w:rsidRPr="004F6D18" w:rsidRDefault="00A820C7" w:rsidP="00A820C7">
      <w:pPr>
        <w:tabs>
          <w:tab w:val="left" w:pos="180"/>
        </w:tabs>
        <w:rPr>
          <w:bCs/>
          <w:color w:val="000000" w:themeColor="text1"/>
        </w:rPr>
      </w:pPr>
      <w:r>
        <w:rPr>
          <w:bCs/>
          <w:color w:val="000000" w:themeColor="text1"/>
        </w:rPr>
        <w:t>This is a VERY important questions to think about!</w:t>
      </w:r>
    </w:p>
    <w:p w14:paraId="5DBFC1F9" w14:textId="77777777" w:rsidR="007C6336" w:rsidRPr="004F6D18" w:rsidRDefault="007C6336" w:rsidP="00095A16">
      <w:pPr>
        <w:tabs>
          <w:tab w:val="left" w:pos="180"/>
        </w:tabs>
        <w:rPr>
          <w:b/>
          <w:bCs/>
          <w:color w:val="000000" w:themeColor="text1"/>
          <w:spacing w:val="2"/>
        </w:rPr>
      </w:pPr>
    </w:p>
    <w:p w14:paraId="18850C2C" w14:textId="2761607F" w:rsidR="00095A16" w:rsidRPr="004F6D18" w:rsidRDefault="00095A16" w:rsidP="00095A16">
      <w:pPr>
        <w:tabs>
          <w:tab w:val="left" w:pos="180"/>
        </w:tabs>
        <w:rPr>
          <w:b/>
          <w:bCs/>
          <w:color w:val="000000" w:themeColor="text1"/>
          <w:spacing w:val="2"/>
        </w:rPr>
      </w:pPr>
      <w:r w:rsidRPr="004F6D18">
        <w:rPr>
          <w:b/>
          <w:bCs/>
          <w:color w:val="000000" w:themeColor="text1"/>
          <w:spacing w:val="2"/>
        </w:rPr>
        <w:t>Avoid</w:t>
      </w:r>
      <w:r w:rsidR="000F6DB9" w:rsidRPr="004F6D18">
        <w:rPr>
          <w:b/>
          <w:bCs/>
          <w:color w:val="000000" w:themeColor="text1"/>
          <w:spacing w:val="2"/>
        </w:rPr>
        <w:t>ing</w:t>
      </w:r>
      <w:r w:rsidRPr="004F6D18">
        <w:rPr>
          <w:b/>
          <w:bCs/>
          <w:color w:val="000000" w:themeColor="text1"/>
          <w:spacing w:val="2"/>
        </w:rPr>
        <w:t xml:space="preserve"> the Dangers of "</w:t>
      </w:r>
      <w:r w:rsidR="00FB7411" w:rsidRPr="004F6D18">
        <w:rPr>
          <w:b/>
          <w:bCs/>
          <w:color w:val="000000" w:themeColor="text1"/>
          <w:spacing w:val="2"/>
        </w:rPr>
        <w:t xml:space="preserve">I feel God is </w:t>
      </w:r>
      <w:r w:rsidR="000F6DB9" w:rsidRPr="004F6D18">
        <w:rPr>
          <w:b/>
          <w:bCs/>
          <w:color w:val="000000" w:themeColor="text1"/>
          <w:spacing w:val="2"/>
        </w:rPr>
        <w:t>telling me…"</w:t>
      </w:r>
    </w:p>
    <w:p w14:paraId="76245216" w14:textId="7EA5BFA6" w:rsidR="00095A16" w:rsidRPr="004F6D18" w:rsidRDefault="00223F0D" w:rsidP="00095A16">
      <w:pPr>
        <w:tabs>
          <w:tab w:val="left" w:pos="180"/>
        </w:tabs>
        <w:rPr>
          <w:color w:val="000000" w:themeColor="text1"/>
          <w:spacing w:val="2"/>
        </w:rPr>
      </w:pPr>
      <w:r w:rsidRPr="004F6D18">
        <w:rPr>
          <w:color w:val="000000" w:themeColor="text1"/>
          <w:spacing w:val="2"/>
        </w:rPr>
        <w:t>1) i</w:t>
      </w:r>
      <w:r w:rsidR="00095A16" w:rsidRPr="004F6D18">
        <w:rPr>
          <w:color w:val="000000" w:themeColor="text1"/>
          <w:spacing w:val="2"/>
        </w:rPr>
        <w:t>t must not contradict scripture.</w:t>
      </w:r>
    </w:p>
    <w:p w14:paraId="12BBCFBB" w14:textId="49AE8D4D" w:rsidR="00095A16" w:rsidRPr="004F6D18" w:rsidRDefault="00223F0D" w:rsidP="00095A16">
      <w:pPr>
        <w:tabs>
          <w:tab w:val="left" w:pos="180"/>
        </w:tabs>
        <w:rPr>
          <w:color w:val="000000" w:themeColor="text1"/>
          <w:spacing w:val="2"/>
        </w:rPr>
      </w:pPr>
      <w:r w:rsidRPr="004F6D18">
        <w:rPr>
          <w:color w:val="000000" w:themeColor="text1"/>
          <w:spacing w:val="2"/>
        </w:rPr>
        <w:t xml:space="preserve">2) </w:t>
      </w:r>
      <w:r w:rsidR="00095A16" w:rsidRPr="004F6D18">
        <w:rPr>
          <w:color w:val="000000" w:themeColor="text1"/>
          <w:spacing w:val="2"/>
        </w:rPr>
        <w:t xml:space="preserve">godly counselors and </w:t>
      </w:r>
      <w:r w:rsidRPr="004F6D18">
        <w:rPr>
          <w:color w:val="000000" w:themeColor="text1"/>
          <w:spacing w:val="2"/>
        </w:rPr>
        <w:t xml:space="preserve">godly </w:t>
      </w:r>
      <w:r w:rsidR="00095A16" w:rsidRPr="004F6D18">
        <w:rPr>
          <w:color w:val="000000" w:themeColor="text1"/>
          <w:spacing w:val="2"/>
        </w:rPr>
        <w:t>friend</w:t>
      </w:r>
      <w:r w:rsidRPr="004F6D18">
        <w:rPr>
          <w:color w:val="000000" w:themeColor="text1"/>
          <w:spacing w:val="2"/>
        </w:rPr>
        <w:t xml:space="preserve">s </w:t>
      </w:r>
      <w:r w:rsidR="00095A16" w:rsidRPr="004F6D18">
        <w:rPr>
          <w:color w:val="000000" w:themeColor="text1"/>
          <w:spacing w:val="2"/>
        </w:rPr>
        <w:t>agree with it</w:t>
      </w:r>
      <w:r w:rsidR="002C147F" w:rsidRPr="004F6D18">
        <w:rPr>
          <w:color w:val="000000" w:themeColor="text1"/>
          <w:spacing w:val="2"/>
        </w:rPr>
        <w:t>.</w:t>
      </w:r>
    </w:p>
    <w:p w14:paraId="1F3C35A7" w14:textId="486FA162" w:rsidR="00095A16" w:rsidRPr="004F6D18" w:rsidRDefault="00223F0D" w:rsidP="00095A16">
      <w:pPr>
        <w:tabs>
          <w:tab w:val="left" w:pos="180"/>
        </w:tabs>
        <w:rPr>
          <w:color w:val="000000" w:themeColor="text1"/>
          <w:spacing w:val="2"/>
        </w:rPr>
      </w:pPr>
      <w:r w:rsidRPr="004F6D18">
        <w:rPr>
          <w:color w:val="000000" w:themeColor="text1"/>
          <w:spacing w:val="2"/>
        </w:rPr>
        <w:t xml:space="preserve">3) </w:t>
      </w:r>
      <w:r w:rsidR="00095A16" w:rsidRPr="004F6D18">
        <w:rPr>
          <w:color w:val="000000" w:themeColor="text1"/>
          <w:spacing w:val="2"/>
        </w:rPr>
        <w:t>you feel it confirmed over time</w:t>
      </w:r>
      <w:r w:rsidR="002C147F" w:rsidRPr="004F6D18">
        <w:rPr>
          <w:color w:val="000000" w:themeColor="text1"/>
          <w:spacing w:val="2"/>
        </w:rPr>
        <w:t>.</w:t>
      </w:r>
    </w:p>
    <w:p w14:paraId="32D5807E" w14:textId="17270CB1" w:rsidR="00095A16" w:rsidRPr="004F6D18" w:rsidRDefault="00223F0D" w:rsidP="00095A16">
      <w:pPr>
        <w:tabs>
          <w:tab w:val="left" w:pos="180"/>
        </w:tabs>
        <w:rPr>
          <w:color w:val="000000" w:themeColor="text1"/>
          <w:spacing w:val="2"/>
        </w:rPr>
      </w:pPr>
      <w:r w:rsidRPr="004F6D18">
        <w:rPr>
          <w:color w:val="000000" w:themeColor="text1"/>
          <w:spacing w:val="2"/>
        </w:rPr>
        <w:t xml:space="preserve">4) </w:t>
      </w:r>
      <w:r w:rsidR="00095A16" w:rsidRPr="004F6D18">
        <w:rPr>
          <w:color w:val="000000" w:themeColor="text1"/>
          <w:spacing w:val="2"/>
        </w:rPr>
        <w:t>circumstances</w:t>
      </w:r>
      <w:r w:rsidRPr="004F6D18">
        <w:rPr>
          <w:color w:val="000000" w:themeColor="text1"/>
          <w:spacing w:val="2"/>
        </w:rPr>
        <w:t xml:space="preserve"> confirm it. (this is intentionally last)</w:t>
      </w:r>
    </w:p>
    <w:p w14:paraId="053DD99F" w14:textId="77777777" w:rsidR="00095A16" w:rsidRPr="004F6D18" w:rsidRDefault="00095A16" w:rsidP="00095A16">
      <w:pPr>
        <w:tabs>
          <w:tab w:val="left" w:pos="180"/>
        </w:tabs>
        <w:rPr>
          <w:rStyle w:val="e24kjd"/>
          <w:b/>
          <w:bCs/>
          <w:color w:val="000000" w:themeColor="text1"/>
          <w:spacing w:val="2"/>
        </w:rPr>
      </w:pPr>
    </w:p>
    <w:p w14:paraId="3D5DD49E" w14:textId="2D9B6C3A" w:rsidR="00963907" w:rsidRPr="004F6D18" w:rsidRDefault="004830DC" w:rsidP="00963907">
      <w:pPr>
        <w:shd w:val="clear" w:color="auto" w:fill="FFFFFF"/>
        <w:rPr>
          <w:rStyle w:val="e24kjd"/>
          <w:b/>
          <w:bCs/>
          <w:color w:val="000000" w:themeColor="text1"/>
        </w:rPr>
      </w:pPr>
      <w:r w:rsidRPr="004F6D18">
        <w:rPr>
          <w:rStyle w:val="e24kjd"/>
          <w:b/>
          <w:bCs/>
          <w:color w:val="000000" w:themeColor="text1"/>
        </w:rPr>
        <w:t>Helpful</w:t>
      </w:r>
      <w:r w:rsidR="00B347AD" w:rsidRPr="004F6D18">
        <w:rPr>
          <w:rStyle w:val="e24kjd"/>
          <w:b/>
          <w:bCs/>
          <w:color w:val="000000" w:themeColor="text1"/>
        </w:rPr>
        <w:t xml:space="preserve"> Practical</w:t>
      </w:r>
      <w:r w:rsidRPr="004F6D18">
        <w:rPr>
          <w:rStyle w:val="e24kjd"/>
          <w:b/>
          <w:bCs/>
          <w:color w:val="000000" w:themeColor="text1"/>
        </w:rPr>
        <w:t xml:space="preserve"> </w:t>
      </w:r>
      <w:r w:rsidR="00963907" w:rsidRPr="004F6D18">
        <w:rPr>
          <w:rStyle w:val="e24kjd"/>
          <w:b/>
          <w:bCs/>
          <w:color w:val="000000" w:themeColor="text1"/>
        </w:rPr>
        <w:t xml:space="preserve">Tips: </w:t>
      </w:r>
    </w:p>
    <w:p w14:paraId="1F6AB097" w14:textId="71953222" w:rsidR="004830DC" w:rsidRPr="004F6D18" w:rsidRDefault="00963907" w:rsidP="00963907">
      <w:pPr>
        <w:shd w:val="clear" w:color="auto" w:fill="FFFFFF"/>
        <w:rPr>
          <w:rStyle w:val="e24kjd"/>
          <w:color w:val="000000" w:themeColor="text1"/>
        </w:rPr>
      </w:pPr>
      <w:r w:rsidRPr="004F6D18">
        <w:rPr>
          <w:rStyle w:val="e24kjd"/>
          <w:color w:val="000000" w:themeColor="text1"/>
        </w:rPr>
        <w:t xml:space="preserve">- </w:t>
      </w:r>
      <w:r w:rsidR="004830DC" w:rsidRPr="004F6D18">
        <w:rPr>
          <w:rStyle w:val="e24kjd"/>
          <w:color w:val="000000" w:themeColor="text1"/>
        </w:rPr>
        <w:t>find a lonely place</w:t>
      </w:r>
      <w:r w:rsidR="00B347AD" w:rsidRPr="004F6D18">
        <w:rPr>
          <w:rStyle w:val="e24kjd"/>
          <w:color w:val="000000" w:themeColor="text1"/>
        </w:rPr>
        <w:t xml:space="preserve">, </w:t>
      </w:r>
      <w:r w:rsidR="000F6DB9" w:rsidRPr="004F6D18">
        <w:rPr>
          <w:rStyle w:val="e24kjd"/>
          <w:color w:val="000000" w:themeColor="text1"/>
        </w:rPr>
        <w:t xml:space="preserve">turn </w:t>
      </w:r>
      <w:r w:rsidR="00B347AD" w:rsidRPr="004F6D18">
        <w:rPr>
          <w:rStyle w:val="e24kjd"/>
          <w:color w:val="000000" w:themeColor="text1"/>
        </w:rPr>
        <w:t>your phone</w:t>
      </w:r>
      <w:r w:rsidR="000F6DB9" w:rsidRPr="004F6D18">
        <w:rPr>
          <w:rStyle w:val="e24kjd"/>
          <w:color w:val="000000" w:themeColor="text1"/>
        </w:rPr>
        <w:t xml:space="preserve"> o</w:t>
      </w:r>
      <w:r w:rsidR="002C147F" w:rsidRPr="004F6D18">
        <w:rPr>
          <w:rStyle w:val="e24kjd"/>
          <w:color w:val="000000" w:themeColor="text1"/>
        </w:rPr>
        <w:t>ff</w:t>
      </w:r>
      <w:r w:rsidR="004F6D18">
        <w:rPr>
          <w:rStyle w:val="e24kjd"/>
          <w:color w:val="000000" w:themeColor="text1"/>
        </w:rPr>
        <w:t>.</w:t>
      </w:r>
    </w:p>
    <w:p w14:paraId="7FED7274" w14:textId="03B12B68" w:rsidR="00963907" w:rsidRPr="004F6D18" w:rsidRDefault="004830DC" w:rsidP="00963907">
      <w:pPr>
        <w:shd w:val="clear" w:color="auto" w:fill="FFFFFF"/>
        <w:rPr>
          <w:rStyle w:val="e24kjd"/>
          <w:color w:val="000000" w:themeColor="text1"/>
        </w:rPr>
      </w:pPr>
      <w:r w:rsidRPr="004F6D18">
        <w:rPr>
          <w:rStyle w:val="e24kjd"/>
          <w:color w:val="000000" w:themeColor="text1"/>
        </w:rPr>
        <w:t xml:space="preserve">- </w:t>
      </w:r>
      <w:r w:rsidR="00963907" w:rsidRPr="004F6D18">
        <w:rPr>
          <w:rStyle w:val="e24kjd"/>
          <w:color w:val="000000" w:themeColor="text1"/>
        </w:rPr>
        <w:t xml:space="preserve">put it on your schedule </w:t>
      </w:r>
      <w:r w:rsidRPr="004F6D18">
        <w:rPr>
          <w:rStyle w:val="e24kjd"/>
          <w:color w:val="000000" w:themeColor="text1"/>
        </w:rPr>
        <w:t>as an immovable appointment</w:t>
      </w:r>
      <w:r w:rsidR="004F6D18">
        <w:rPr>
          <w:rStyle w:val="e24kjd"/>
          <w:color w:val="000000" w:themeColor="text1"/>
        </w:rPr>
        <w:t>.</w:t>
      </w:r>
    </w:p>
    <w:p w14:paraId="12B85E3B" w14:textId="4BA7A42A" w:rsidR="004830DC" w:rsidRPr="004F6D18" w:rsidRDefault="004830DC" w:rsidP="00963907">
      <w:pPr>
        <w:shd w:val="clear" w:color="auto" w:fill="FFFFFF"/>
        <w:rPr>
          <w:rStyle w:val="e24kjd"/>
          <w:color w:val="000000" w:themeColor="text1"/>
        </w:rPr>
      </w:pPr>
      <w:r w:rsidRPr="004F6D18">
        <w:rPr>
          <w:rStyle w:val="e24kjd"/>
          <w:color w:val="000000" w:themeColor="text1"/>
        </w:rPr>
        <w:t xml:space="preserve">- </w:t>
      </w:r>
      <w:r w:rsidR="00F1374D">
        <w:rPr>
          <w:rStyle w:val="e24kjd"/>
          <w:color w:val="000000" w:themeColor="text1"/>
        </w:rPr>
        <w:t>s</w:t>
      </w:r>
      <w:r w:rsidRPr="004F6D18">
        <w:rPr>
          <w:rStyle w:val="e24kjd"/>
          <w:color w:val="000000" w:themeColor="text1"/>
        </w:rPr>
        <w:t>tructur</w:t>
      </w:r>
      <w:r w:rsidR="00F1374D">
        <w:rPr>
          <w:rStyle w:val="e24kjd"/>
          <w:color w:val="000000" w:themeColor="text1"/>
        </w:rPr>
        <w:t xml:space="preserve">e your time: spend time between </w:t>
      </w:r>
      <w:r w:rsidRPr="004F6D18">
        <w:rPr>
          <w:rStyle w:val="e24kjd"/>
          <w:color w:val="000000" w:themeColor="text1"/>
        </w:rPr>
        <w:t>read</w:t>
      </w:r>
      <w:r w:rsidR="00F1374D">
        <w:rPr>
          <w:rStyle w:val="e24kjd"/>
          <w:color w:val="000000" w:themeColor="text1"/>
        </w:rPr>
        <w:t>ing</w:t>
      </w:r>
      <w:r w:rsidRPr="004F6D18">
        <w:rPr>
          <w:rStyle w:val="e24kjd"/>
          <w:color w:val="000000" w:themeColor="text1"/>
        </w:rPr>
        <w:t xml:space="preserve">, </w:t>
      </w:r>
      <w:r w:rsidR="00F1374D">
        <w:rPr>
          <w:rStyle w:val="e24kjd"/>
          <w:color w:val="000000" w:themeColor="text1"/>
        </w:rPr>
        <w:t xml:space="preserve">singing, </w:t>
      </w:r>
      <w:r w:rsidRPr="004F6D18">
        <w:rPr>
          <w:rStyle w:val="e24kjd"/>
          <w:color w:val="000000" w:themeColor="text1"/>
        </w:rPr>
        <w:t>meditat</w:t>
      </w:r>
      <w:r w:rsidR="00F1374D">
        <w:rPr>
          <w:rStyle w:val="e24kjd"/>
          <w:color w:val="000000" w:themeColor="text1"/>
        </w:rPr>
        <w:t>ing</w:t>
      </w:r>
      <w:r w:rsidRPr="004F6D18">
        <w:rPr>
          <w:rStyle w:val="e24kjd"/>
          <w:color w:val="000000" w:themeColor="text1"/>
        </w:rPr>
        <w:t>, pray</w:t>
      </w:r>
      <w:r w:rsidR="00F1374D">
        <w:rPr>
          <w:rStyle w:val="e24kjd"/>
          <w:color w:val="000000" w:themeColor="text1"/>
        </w:rPr>
        <w:t>ing</w:t>
      </w:r>
      <w:r w:rsidRPr="004F6D18">
        <w:rPr>
          <w:rStyle w:val="e24kjd"/>
          <w:color w:val="000000" w:themeColor="text1"/>
        </w:rPr>
        <w:t>, listen</w:t>
      </w:r>
      <w:r w:rsidR="00F1374D">
        <w:rPr>
          <w:rStyle w:val="e24kjd"/>
          <w:color w:val="000000" w:themeColor="text1"/>
        </w:rPr>
        <w:t>ing</w:t>
      </w:r>
      <w:r w:rsidRPr="004F6D18">
        <w:rPr>
          <w:rStyle w:val="e24kjd"/>
          <w:color w:val="000000" w:themeColor="text1"/>
        </w:rPr>
        <w:t>, journal</w:t>
      </w:r>
      <w:r w:rsidR="00F1374D">
        <w:rPr>
          <w:rStyle w:val="e24kjd"/>
          <w:color w:val="000000" w:themeColor="text1"/>
        </w:rPr>
        <w:t>ing</w:t>
      </w:r>
      <w:r w:rsidRPr="004F6D18">
        <w:rPr>
          <w:rStyle w:val="e24kjd"/>
          <w:color w:val="000000" w:themeColor="text1"/>
        </w:rPr>
        <w:t>, plan</w:t>
      </w:r>
      <w:r w:rsidR="00F1374D">
        <w:rPr>
          <w:rStyle w:val="e24kjd"/>
          <w:color w:val="000000" w:themeColor="text1"/>
        </w:rPr>
        <w:t>ning</w:t>
      </w:r>
    </w:p>
    <w:p w14:paraId="49106C07" w14:textId="3652F464" w:rsidR="004830DC" w:rsidRPr="004F6D18" w:rsidRDefault="004830DC" w:rsidP="004830DC">
      <w:pPr>
        <w:shd w:val="clear" w:color="auto" w:fill="FFFFFF"/>
        <w:rPr>
          <w:rStyle w:val="e24kjd"/>
          <w:color w:val="000000" w:themeColor="text1"/>
        </w:rPr>
      </w:pPr>
      <w:r w:rsidRPr="004F6D18">
        <w:rPr>
          <w:rStyle w:val="e24kjd"/>
          <w:color w:val="000000" w:themeColor="text1"/>
        </w:rPr>
        <w:t>- write down distractions to deal with later</w:t>
      </w:r>
    </w:p>
    <w:p w14:paraId="27765EE5" w14:textId="790A599D" w:rsidR="00B347AD" w:rsidRPr="004F6D18" w:rsidRDefault="00B347AD" w:rsidP="00F1374D">
      <w:pPr>
        <w:shd w:val="clear" w:color="auto" w:fill="FFFFFF"/>
        <w:ind w:left="180" w:hanging="180"/>
        <w:rPr>
          <w:rStyle w:val="e24kjd"/>
          <w:color w:val="000000" w:themeColor="text1"/>
        </w:rPr>
      </w:pPr>
      <w:r w:rsidRPr="004F6D18">
        <w:rPr>
          <w:rStyle w:val="e24kjd"/>
          <w:color w:val="000000" w:themeColor="text1"/>
        </w:rPr>
        <w:t>- experiment – it's an art</w:t>
      </w:r>
      <w:r w:rsidR="002C147F" w:rsidRPr="004F6D18">
        <w:rPr>
          <w:rStyle w:val="e24kjd"/>
          <w:color w:val="000000" w:themeColor="text1"/>
        </w:rPr>
        <w:t xml:space="preserve"> -</w:t>
      </w:r>
      <w:r w:rsidRPr="004F6D18">
        <w:rPr>
          <w:rStyle w:val="e24kjd"/>
          <w:color w:val="000000" w:themeColor="text1"/>
        </w:rPr>
        <w:t xml:space="preserve"> a skill to be developed</w:t>
      </w:r>
      <w:r w:rsidR="00F1374D">
        <w:rPr>
          <w:rStyle w:val="e24kjd"/>
          <w:color w:val="000000" w:themeColor="text1"/>
        </w:rPr>
        <w:t xml:space="preserve"> by doing. You don't learn to dance by reading a book, but by getting out and dancing, the same with learning to discerning God's direction.</w:t>
      </w:r>
    </w:p>
    <w:p w14:paraId="5D443819" w14:textId="77777777" w:rsidR="00223F0D" w:rsidRPr="004F6D18" w:rsidRDefault="00223F0D" w:rsidP="00223F0D">
      <w:pPr>
        <w:tabs>
          <w:tab w:val="left" w:pos="180"/>
        </w:tabs>
        <w:rPr>
          <w:rStyle w:val="e24kjd"/>
          <w:b/>
          <w:bCs/>
          <w:color w:val="000000" w:themeColor="text1"/>
          <w:spacing w:val="2"/>
        </w:rPr>
      </w:pPr>
    </w:p>
    <w:p w14:paraId="565FE8B9" w14:textId="47D629E8" w:rsidR="004830DC" w:rsidRPr="004F6D18" w:rsidRDefault="007505CF" w:rsidP="00963907">
      <w:pPr>
        <w:tabs>
          <w:tab w:val="left" w:pos="180"/>
        </w:tabs>
        <w:rPr>
          <w:bCs/>
          <w:color w:val="000000" w:themeColor="text1"/>
        </w:rPr>
      </w:pPr>
      <w:r w:rsidRPr="004F6D18">
        <w:rPr>
          <w:b/>
          <w:color w:val="000000" w:themeColor="text1"/>
        </w:rPr>
        <w:t>My experience</w:t>
      </w:r>
      <w:r w:rsidR="00963907" w:rsidRPr="004F6D18">
        <w:rPr>
          <w:b/>
          <w:color w:val="000000" w:themeColor="text1"/>
        </w:rPr>
        <w:t>s</w:t>
      </w:r>
      <w:r w:rsidR="00A820C7">
        <w:rPr>
          <w:b/>
          <w:color w:val="000000" w:themeColor="text1"/>
        </w:rPr>
        <w:t xml:space="preserve"> of learning to be led by God</w:t>
      </w:r>
      <w:r w:rsidRPr="004F6D18">
        <w:rPr>
          <w:b/>
          <w:color w:val="000000" w:themeColor="text1"/>
        </w:rPr>
        <w:t xml:space="preserve">: </w:t>
      </w:r>
      <w:r w:rsidR="00963907" w:rsidRPr="004F6D18">
        <w:rPr>
          <w:bCs/>
          <w:color w:val="000000" w:themeColor="text1"/>
        </w:rPr>
        <w:t xml:space="preserve">1) </w:t>
      </w:r>
      <w:r w:rsidR="007C6747" w:rsidRPr="004F6D18">
        <w:rPr>
          <w:bCs/>
          <w:color w:val="000000" w:themeColor="text1"/>
        </w:rPr>
        <w:t>d</w:t>
      </w:r>
      <w:r w:rsidR="00963907" w:rsidRPr="004F6D18">
        <w:rPr>
          <w:bCs/>
          <w:color w:val="000000" w:themeColor="text1"/>
        </w:rPr>
        <w:t xml:space="preserve">eciding </w:t>
      </w:r>
      <w:r w:rsidR="007C6747" w:rsidRPr="004F6D18">
        <w:rPr>
          <w:bCs/>
          <w:color w:val="000000" w:themeColor="text1"/>
        </w:rPr>
        <w:t>to go to</w:t>
      </w:r>
      <w:r w:rsidR="00963907" w:rsidRPr="004F6D18">
        <w:rPr>
          <w:bCs/>
          <w:color w:val="000000" w:themeColor="text1"/>
        </w:rPr>
        <w:t xml:space="preserve"> </w:t>
      </w:r>
      <w:r w:rsidRPr="004F6D18">
        <w:rPr>
          <w:bCs/>
          <w:color w:val="000000" w:themeColor="text1"/>
        </w:rPr>
        <w:t>China</w:t>
      </w:r>
      <w:r w:rsidR="00963907" w:rsidRPr="004F6D18">
        <w:rPr>
          <w:bCs/>
          <w:color w:val="000000" w:themeColor="text1"/>
        </w:rPr>
        <w:t xml:space="preserve"> 2)</w:t>
      </w:r>
      <w:r w:rsidR="007C6747" w:rsidRPr="004F6D18">
        <w:rPr>
          <w:bCs/>
          <w:color w:val="000000" w:themeColor="text1"/>
        </w:rPr>
        <w:t xml:space="preserve"> ma</w:t>
      </w:r>
      <w:r w:rsidR="00963907" w:rsidRPr="004F6D18">
        <w:rPr>
          <w:bCs/>
          <w:color w:val="000000" w:themeColor="text1"/>
        </w:rPr>
        <w:t>rrying Helen</w:t>
      </w:r>
    </w:p>
    <w:p w14:paraId="5A17F341" w14:textId="77777777" w:rsidR="000F6DB9" w:rsidRPr="004F6D18" w:rsidRDefault="000F6DB9" w:rsidP="000F6DB9">
      <w:pPr>
        <w:tabs>
          <w:tab w:val="left" w:pos="180"/>
        </w:tabs>
        <w:rPr>
          <w:rStyle w:val="e24kjd"/>
          <w:b/>
          <w:bCs/>
          <w:color w:val="000000" w:themeColor="text1"/>
          <w:spacing w:val="2"/>
        </w:rPr>
      </w:pPr>
    </w:p>
    <w:p w14:paraId="4F7861BA" w14:textId="63DBFB99" w:rsidR="009F424B" w:rsidRPr="004F6D18" w:rsidRDefault="009F424B" w:rsidP="00963907">
      <w:pPr>
        <w:tabs>
          <w:tab w:val="left" w:pos="180"/>
        </w:tabs>
        <w:rPr>
          <w:b/>
          <w:color w:val="000000" w:themeColor="text1"/>
        </w:rPr>
      </w:pPr>
      <w:r w:rsidRPr="004F6D18">
        <w:rPr>
          <w:b/>
          <w:color w:val="000000" w:themeColor="text1"/>
        </w:rPr>
        <w:t>Application</w:t>
      </w:r>
      <w:r w:rsidR="000F6DB9" w:rsidRPr="004F6D18">
        <w:rPr>
          <w:b/>
          <w:color w:val="000000" w:themeColor="text1"/>
        </w:rPr>
        <w:t>s</w:t>
      </w:r>
      <w:r w:rsidRPr="004F6D18">
        <w:rPr>
          <w:b/>
          <w:color w:val="000000" w:themeColor="text1"/>
        </w:rPr>
        <w:t>:</w:t>
      </w:r>
    </w:p>
    <w:p w14:paraId="5BFDB23B" w14:textId="7CF79C7A" w:rsidR="00963907" w:rsidRPr="004F6D18" w:rsidRDefault="009F424B" w:rsidP="00963907">
      <w:pPr>
        <w:tabs>
          <w:tab w:val="left" w:pos="180"/>
        </w:tabs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ab/>
      </w:r>
      <w:r w:rsidR="00963907" w:rsidRPr="004F6D18">
        <w:rPr>
          <w:bCs/>
          <w:color w:val="000000" w:themeColor="text1"/>
        </w:rPr>
        <w:t>C</w:t>
      </w:r>
      <w:r w:rsidRPr="004F6D18">
        <w:rPr>
          <w:bCs/>
          <w:color w:val="000000" w:themeColor="text1"/>
        </w:rPr>
        <w:t>om</w:t>
      </w:r>
      <w:r w:rsidR="00E77043" w:rsidRPr="004F6D18">
        <w:rPr>
          <w:bCs/>
          <w:color w:val="000000" w:themeColor="text1"/>
        </w:rPr>
        <w:t>e on J</w:t>
      </w:r>
      <w:r w:rsidR="00963907" w:rsidRPr="004F6D18">
        <w:rPr>
          <w:bCs/>
          <w:color w:val="000000" w:themeColor="text1"/>
        </w:rPr>
        <w:t>an 6</w:t>
      </w:r>
      <w:r w:rsidR="00BE133E">
        <w:rPr>
          <w:bCs/>
          <w:color w:val="000000" w:themeColor="text1"/>
        </w:rPr>
        <w:t xml:space="preserve">, 2024 </w:t>
      </w:r>
      <w:r w:rsidR="00E77043" w:rsidRPr="004F6D18">
        <w:rPr>
          <w:bCs/>
          <w:color w:val="000000" w:themeColor="text1"/>
        </w:rPr>
        <w:t>to Whittier</w:t>
      </w:r>
      <w:r w:rsidR="00963907" w:rsidRPr="004F6D18">
        <w:rPr>
          <w:bCs/>
          <w:color w:val="000000" w:themeColor="text1"/>
        </w:rPr>
        <w:t xml:space="preserve"> Narrows for </w:t>
      </w:r>
      <w:r w:rsidR="00917C26" w:rsidRPr="004F6D18">
        <w:rPr>
          <w:bCs/>
          <w:color w:val="000000" w:themeColor="text1"/>
        </w:rPr>
        <w:t>A</w:t>
      </w:r>
      <w:r w:rsidR="00963907" w:rsidRPr="004F6D18">
        <w:rPr>
          <w:bCs/>
          <w:color w:val="000000" w:themeColor="text1"/>
        </w:rPr>
        <w:t xml:space="preserve">lone </w:t>
      </w:r>
      <w:r w:rsidR="00917C26" w:rsidRPr="004F6D18">
        <w:rPr>
          <w:bCs/>
          <w:color w:val="000000" w:themeColor="text1"/>
        </w:rPr>
        <w:t>T</w:t>
      </w:r>
      <w:r w:rsidR="00963907" w:rsidRPr="004F6D18">
        <w:rPr>
          <w:bCs/>
          <w:color w:val="000000" w:themeColor="text1"/>
        </w:rPr>
        <w:t xml:space="preserve">ime </w:t>
      </w:r>
      <w:r w:rsidR="00917C26" w:rsidRPr="004F6D18">
        <w:rPr>
          <w:bCs/>
          <w:color w:val="000000" w:themeColor="text1"/>
        </w:rPr>
        <w:t>W</w:t>
      </w:r>
      <w:r w:rsidR="00963907" w:rsidRPr="004F6D18">
        <w:rPr>
          <w:bCs/>
          <w:color w:val="000000" w:themeColor="text1"/>
        </w:rPr>
        <w:t>ith God</w:t>
      </w:r>
      <w:r w:rsidR="00A820C7">
        <w:rPr>
          <w:bCs/>
          <w:color w:val="000000" w:themeColor="text1"/>
        </w:rPr>
        <w:t xml:space="preserve"> </w:t>
      </w:r>
      <w:r w:rsidR="003F0C32">
        <w:rPr>
          <w:bCs/>
          <w:color w:val="000000" w:themeColor="text1"/>
        </w:rPr>
        <w:t>activity and debrief.</w:t>
      </w:r>
    </w:p>
    <w:p w14:paraId="5D74F332" w14:textId="2FA49E1B" w:rsidR="00F1374D" w:rsidRDefault="004830DC" w:rsidP="00F1374D">
      <w:pPr>
        <w:tabs>
          <w:tab w:val="left" w:pos="180"/>
        </w:tabs>
        <w:rPr>
          <w:bCs/>
          <w:color w:val="000000" w:themeColor="text1"/>
        </w:rPr>
      </w:pPr>
      <w:r w:rsidRPr="004F6D18">
        <w:rPr>
          <w:bCs/>
          <w:color w:val="000000" w:themeColor="text1"/>
        </w:rPr>
        <w:tab/>
        <w:t>S</w:t>
      </w:r>
      <w:r w:rsidR="000F6DB9" w:rsidRPr="004F6D18">
        <w:rPr>
          <w:bCs/>
          <w:color w:val="000000" w:themeColor="text1"/>
        </w:rPr>
        <w:t>chedule</w:t>
      </w:r>
      <w:r w:rsidRPr="004F6D18">
        <w:rPr>
          <w:bCs/>
          <w:color w:val="000000" w:themeColor="text1"/>
        </w:rPr>
        <w:t xml:space="preserve"> </w:t>
      </w:r>
      <w:r w:rsidR="00917C26" w:rsidRPr="004F6D18">
        <w:rPr>
          <w:bCs/>
          <w:color w:val="000000" w:themeColor="text1"/>
        </w:rPr>
        <w:t xml:space="preserve">your own </w:t>
      </w:r>
      <w:r w:rsidR="000F6DB9" w:rsidRPr="004F6D18">
        <w:rPr>
          <w:bCs/>
          <w:color w:val="000000" w:themeColor="text1"/>
        </w:rPr>
        <w:t>times</w:t>
      </w:r>
      <w:r w:rsidRPr="004F6D18">
        <w:rPr>
          <w:bCs/>
          <w:color w:val="000000" w:themeColor="text1"/>
        </w:rPr>
        <w:t xml:space="preserve"> of silence, solitude and prayer</w:t>
      </w:r>
      <w:r w:rsidR="007C6747" w:rsidRPr="004F6D18">
        <w:rPr>
          <w:bCs/>
          <w:color w:val="000000" w:themeColor="text1"/>
        </w:rPr>
        <w:t>.</w:t>
      </w:r>
    </w:p>
    <w:p w14:paraId="59524042" w14:textId="437804A2" w:rsidR="00B97D17" w:rsidRDefault="00B97D17" w:rsidP="00F1374D">
      <w:pPr>
        <w:tabs>
          <w:tab w:val="left" w:pos="180"/>
        </w:tabs>
        <w:rPr>
          <w:bCs/>
          <w:color w:val="000000" w:themeColor="text1"/>
        </w:rPr>
      </w:pPr>
    </w:p>
    <w:p w14:paraId="6E56A0D4" w14:textId="472FF798" w:rsidR="00B97D17" w:rsidRPr="00B97D17" w:rsidRDefault="00B97D17" w:rsidP="00F1374D">
      <w:pPr>
        <w:tabs>
          <w:tab w:val="left" w:pos="180"/>
        </w:tabs>
        <w:rPr>
          <w:b/>
          <w:color w:val="000000" w:themeColor="text1"/>
        </w:rPr>
      </w:pPr>
      <w:r w:rsidRPr="00B97D17">
        <w:rPr>
          <w:b/>
          <w:color w:val="000000" w:themeColor="text1"/>
        </w:rPr>
        <w:t>Discussion Questions:</w:t>
      </w:r>
    </w:p>
    <w:p w14:paraId="0C116939" w14:textId="489F40B0" w:rsidR="00B97D17" w:rsidRDefault="00B97D17" w:rsidP="00B97D17">
      <w:pPr>
        <w:tabs>
          <w:tab w:val="left" w:pos="180"/>
        </w:tabs>
        <w:ind w:left="270" w:hanging="270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1. Can you share </w:t>
      </w:r>
      <w:r w:rsidR="003F6262">
        <w:rPr>
          <w:bCs/>
          <w:color w:val="000000" w:themeColor="text1"/>
        </w:rPr>
        <w:t xml:space="preserve">about </w:t>
      </w:r>
      <w:r>
        <w:rPr>
          <w:bCs/>
          <w:color w:val="000000" w:themeColor="text1"/>
        </w:rPr>
        <w:t>a time in your life when you clearly felt God's leading or direction in your life?</w:t>
      </w:r>
    </w:p>
    <w:p w14:paraId="20817D27" w14:textId="2F97488B" w:rsidR="003F6262" w:rsidRDefault="003F6262" w:rsidP="00B97D17">
      <w:pPr>
        <w:tabs>
          <w:tab w:val="left" w:pos="180"/>
        </w:tabs>
        <w:ind w:left="270" w:hanging="270"/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2. </w:t>
      </w:r>
      <w:r w:rsidR="00B56F04">
        <w:rPr>
          <w:bCs/>
          <w:color w:val="000000" w:themeColor="text1"/>
        </w:rPr>
        <w:t>Do you think Jesus' regular times withdrawing to lonely places to pray really made a difference in His life? Explain.</w:t>
      </w:r>
    </w:p>
    <w:p w14:paraId="163A4E33" w14:textId="3CBD4B8B" w:rsidR="00B97D17" w:rsidRDefault="00B56F04" w:rsidP="00B97D17">
      <w:pPr>
        <w:tabs>
          <w:tab w:val="left" w:pos="180"/>
        </w:tabs>
        <w:ind w:left="270" w:hanging="270"/>
        <w:rPr>
          <w:bCs/>
          <w:color w:val="000000" w:themeColor="text1"/>
        </w:rPr>
      </w:pPr>
      <w:r>
        <w:rPr>
          <w:bCs/>
          <w:color w:val="000000" w:themeColor="text1"/>
        </w:rPr>
        <w:t>3</w:t>
      </w:r>
      <w:r w:rsidR="00B97D17">
        <w:rPr>
          <w:bCs/>
          <w:color w:val="000000" w:themeColor="text1"/>
        </w:rPr>
        <w:t>. How would your life be different if like Jesus you often withdrew to lonely places to play? Explain your answer.</w:t>
      </w:r>
    </w:p>
    <w:p w14:paraId="547D1A26" w14:textId="5B6276D6" w:rsidR="00B97D17" w:rsidRDefault="00B56F04" w:rsidP="00B97D17">
      <w:pPr>
        <w:tabs>
          <w:tab w:val="left" w:pos="180"/>
        </w:tabs>
        <w:ind w:left="270" w:hanging="270"/>
        <w:rPr>
          <w:bCs/>
          <w:color w:val="000000" w:themeColor="text1"/>
        </w:rPr>
      </w:pPr>
      <w:r>
        <w:rPr>
          <w:bCs/>
          <w:color w:val="000000" w:themeColor="text1"/>
        </w:rPr>
        <w:t>4</w:t>
      </w:r>
      <w:r w:rsidR="00B97D17">
        <w:rPr>
          <w:bCs/>
          <w:color w:val="000000" w:themeColor="text1"/>
        </w:rPr>
        <w:t>. What are the biggest barriers keeping you from spending more time in silence, solitude and prayer</w:t>
      </w:r>
      <w:r w:rsidR="003F6262">
        <w:rPr>
          <w:bCs/>
          <w:color w:val="000000" w:themeColor="text1"/>
        </w:rPr>
        <w:t>?</w:t>
      </w:r>
    </w:p>
    <w:p w14:paraId="1BD74713" w14:textId="201867C3" w:rsidR="00B97D17" w:rsidRPr="004F6D18" w:rsidRDefault="00B97D17" w:rsidP="00B97D17">
      <w:pPr>
        <w:tabs>
          <w:tab w:val="left" w:pos="180"/>
        </w:tabs>
        <w:ind w:left="270" w:hanging="270"/>
        <w:rPr>
          <w:i/>
          <w:iCs/>
          <w:color w:val="000000" w:themeColor="text1"/>
        </w:rPr>
      </w:pPr>
    </w:p>
    <w:p w14:paraId="25E347BB" w14:textId="19132829" w:rsidR="0099398B" w:rsidRPr="004F6D18" w:rsidRDefault="00963907" w:rsidP="00963907">
      <w:pPr>
        <w:tabs>
          <w:tab w:val="left" w:pos="180"/>
        </w:tabs>
        <w:rPr>
          <w:bCs/>
          <w:color w:val="000000" w:themeColor="text1"/>
        </w:rPr>
      </w:pPr>
      <w:r w:rsidRPr="004F6D18">
        <w:rPr>
          <w:i/>
          <w:iCs/>
          <w:color w:val="000000" w:themeColor="text1"/>
        </w:rPr>
        <w:t xml:space="preserve">           </w:t>
      </w:r>
    </w:p>
    <w:sectPr w:rsidR="0099398B" w:rsidRPr="004F6D18" w:rsidSect="004F6D18">
      <w:headerReference w:type="default" r:id="rId8"/>
      <w:footerReference w:type="first" r:id="rId9"/>
      <w:footnotePr>
        <w:pos w:val="beneathText"/>
      </w:footnotePr>
      <w:pgSz w:w="12240" w:h="15840" w:code="1"/>
      <w:pgMar w:top="720" w:right="720" w:bottom="720" w:left="720" w:header="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3E9402" w14:textId="77777777" w:rsidR="00CA2EE6" w:rsidRDefault="00CA2EE6" w:rsidP="00F74A82">
      <w:r>
        <w:separator/>
      </w:r>
    </w:p>
  </w:endnote>
  <w:endnote w:type="continuationSeparator" w:id="0">
    <w:p w14:paraId="12B9B9FE" w14:textId="77777777" w:rsidR="00CA2EE6" w:rsidRDefault="00CA2EE6" w:rsidP="00F74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4882FC" w14:textId="5818504C" w:rsidR="00F168FB" w:rsidRPr="004329BE" w:rsidRDefault="00F168FB" w:rsidP="004329BE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C47ED4" w14:textId="77777777" w:rsidR="00CA2EE6" w:rsidRDefault="00CA2EE6" w:rsidP="00CB4B81">
      <w:r>
        <w:separator/>
      </w:r>
    </w:p>
  </w:footnote>
  <w:footnote w:type="continuationSeparator" w:id="0">
    <w:p w14:paraId="027A07D8" w14:textId="77777777" w:rsidR="00CA2EE6" w:rsidRDefault="00CA2EE6" w:rsidP="00CB4B81">
      <w:r>
        <w: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9DE33D" w14:textId="51D9F662" w:rsidR="00F168FB" w:rsidRDefault="00F168FB" w:rsidP="004329BE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BB7F24"/>
    <w:multiLevelType w:val="hybridMultilevel"/>
    <w:tmpl w:val="A1F603D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6DC0B01"/>
    <w:multiLevelType w:val="hybridMultilevel"/>
    <w:tmpl w:val="A99AED1E"/>
    <w:lvl w:ilvl="0" w:tplc="7668055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83A6A84"/>
    <w:multiLevelType w:val="hybridMultilevel"/>
    <w:tmpl w:val="22B4C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F028B5"/>
    <w:multiLevelType w:val="hybridMultilevel"/>
    <w:tmpl w:val="B53668B6"/>
    <w:lvl w:ilvl="0" w:tplc="7668055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F470F"/>
    <w:multiLevelType w:val="multilevel"/>
    <w:tmpl w:val="AB6CD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attachedTemplate r:id="rId1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stylePaneSortMethod w:val="0000"/>
  <w:defaultTabStop w:val="720"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146"/>
    <w:rsid w:val="00010E2E"/>
    <w:rsid w:val="0004599A"/>
    <w:rsid w:val="000526ED"/>
    <w:rsid w:val="000562D0"/>
    <w:rsid w:val="00067F65"/>
    <w:rsid w:val="00085F14"/>
    <w:rsid w:val="00086176"/>
    <w:rsid w:val="00095A16"/>
    <w:rsid w:val="000B0EDA"/>
    <w:rsid w:val="000C20C7"/>
    <w:rsid w:val="000C307E"/>
    <w:rsid w:val="000C521B"/>
    <w:rsid w:val="000D0989"/>
    <w:rsid w:val="000E0E04"/>
    <w:rsid w:val="000E4B2F"/>
    <w:rsid w:val="000F02A4"/>
    <w:rsid w:val="000F0C32"/>
    <w:rsid w:val="000F6B97"/>
    <w:rsid w:val="000F6DB9"/>
    <w:rsid w:val="001002BB"/>
    <w:rsid w:val="0010460F"/>
    <w:rsid w:val="0011599C"/>
    <w:rsid w:val="0013009C"/>
    <w:rsid w:val="0014041E"/>
    <w:rsid w:val="00147284"/>
    <w:rsid w:val="0015331D"/>
    <w:rsid w:val="001549FB"/>
    <w:rsid w:val="0017147E"/>
    <w:rsid w:val="001946A3"/>
    <w:rsid w:val="001B7483"/>
    <w:rsid w:val="001E2376"/>
    <w:rsid w:val="002059A7"/>
    <w:rsid w:val="00223F0D"/>
    <w:rsid w:val="0023786A"/>
    <w:rsid w:val="002446BA"/>
    <w:rsid w:val="00245338"/>
    <w:rsid w:val="00245868"/>
    <w:rsid w:val="00253D07"/>
    <w:rsid w:val="00262FD3"/>
    <w:rsid w:val="00276714"/>
    <w:rsid w:val="002861F5"/>
    <w:rsid w:val="002C147F"/>
    <w:rsid w:val="002C2A28"/>
    <w:rsid w:val="002C68A9"/>
    <w:rsid w:val="002D2B7C"/>
    <w:rsid w:val="002F78F9"/>
    <w:rsid w:val="00303B59"/>
    <w:rsid w:val="00312A1D"/>
    <w:rsid w:val="00331E75"/>
    <w:rsid w:val="003336C1"/>
    <w:rsid w:val="00334BA7"/>
    <w:rsid w:val="00340E1D"/>
    <w:rsid w:val="00341329"/>
    <w:rsid w:val="00361D97"/>
    <w:rsid w:val="003728D9"/>
    <w:rsid w:val="00373A6F"/>
    <w:rsid w:val="0037733A"/>
    <w:rsid w:val="00381746"/>
    <w:rsid w:val="003941CC"/>
    <w:rsid w:val="003A2294"/>
    <w:rsid w:val="003A64CE"/>
    <w:rsid w:val="003B1A4B"/>
    <w:rsid w:val="003B2421"/>
    <w:rsid w:val="003C06C4"/>
    <w:rsid w:val="003C143F"/>
    <w:rsid w:val="003F0C32"/>
    <w:rsid w:val="003F6262"/>
    <w:rsid w:val="004022C9"/>
    <w:rsid w:val="00416E09"/>
    <w:rsid w:val="00424493"/>
    <w:rsid w:val="00425093"/>
    <w:rsid w:val="004329BE"/>
    <w:rsid w:val="0043415B"/>
    <w:rsid w:val="00475867"/>
    <w:rsid w:val="004830DC"/>
    <w:rsid w:val="004A7171"/>
    <w:rsid w:val="004A7305"/>
    <w:rsid w:val="004C448F"/>
    <w:rsid w:val="004E16C9"/>
    <w:rsid w:val="004E7B9C"/>
    <w:rsid w:val="004F078F"/>
    <w:rsid w:val="004F6D18"/>
    <w:rsid w:val="005065FF"/>
    <w:rsid w:val="00526392"/>
    <w:rsid w:val="00541E3C"/>
    <w:rsid w:val="00563C03"/>
    <w:rsid w:val="00586067"/>
    <w:rsid w:val="005B1603"/>
    <w:rsid w:val="0061649A"/>
    <w:rsid w:val="00641D56"/>
    <w:rsid w:val="00643F67"/>
    <w:rsid w:val="006515B7"/>
    <w:rsid w:val="00661D13"/>
    <w:rsid w:val="006771F3"/>
    <w:rsid w:val="0069511F"/>
    <w:rsid w:val="006A10C2"/>
    <w:rsid w:val="006C58A0"/>
    <w:rsid w:val="006D5E77"/>
    <w:rsid w:val="00710A25"/>
    <w:rsid w:val="00727727"/>
    <w:rsid w:val="00732DCD"/>
    <w:rsid w:val="007505CF"/>
    <w:rsid w:val="00751846"/>
    <w:rsid w:val="00791387"/>
    <w:rsid w:val="00794052"/>
    <w:rsid w:val="007C0B2C"/>
    <w:rsid w:val="007C2ECF"/>
    <w:rsid w:val="007C6336"/>
    <w:rsid w:val="007C6747"/>
    <w:rsid w:val="007E656C"/>
    <w:rsid w:val="00802331"/>
    <w:rsid w:val="008078DC"/>
    <w:rsid w:val="008152F9"/>
    <w:rsid w:val="008230E7"/>
    <w:rsid w:val="00830CA2"/>
    <w:rsid w:val="0085266A"/>
    <w:rsid w:val="008753B2"/>
    <w:rsid w:val="00882AA2"/>
    <w:rsid w:val="00886C62"/>
    <w:rsid w:val="00891222"/>
    <w:rsid w:val="008A72C0"/>
    <w:rsid w:val="008B6146"/>
    <w:rsid w:val="008C56A6"/>
    <w:rsid w:val="008E020C"/>
    <w:rsid w:val="008E1237"/>
    <w:rsid w:val="008E279A"/>
    <w:rsid w:val="008E6138"/>
    <w:rsid w:val="008E675D"/>
    <w:rsid w:val="008E737D"/>
    <w:rsid w:val="008F7B93"/>
    <w:rsid w:val="00910A14"/>
    <w:rsid w:val="00915084"/>
    <w:rsid w:val="00917C26"/>
    <w:rsid w:val="0093330F"/>
    <w:rsid w:val="009333CA"/>
    <w:rsid w:val="00934B4D"/>
    <w:rsid w:val="00936216"/>
    <w:rsid w:val="00946274"/>
    <w:rsid w:val="00952DE3"/>
    <w:rsid w:val="00963907"/>
    <w:rsid w:val="0096441B"/>
    <w:rsid w:val="00966EE6"/>
    <w:rsid w:val="00981ADB"/>
    <w:rsid w:val="00991185"/>
    <w:rsid w:val="0099398B"/>
    <w:rsid w:val="009A1D44"/>
    <w:rsid w:val="009D00D7"/>
    <w:rsid w:val="009D2C9B"/>
    <w:rsid w:val="009F424B"/>
    <w:rsid w:val="009F49E9"/>
    <w:rsid w:val="00A03373"/>
    <w:rsid w:val="00A107A3"/>
    <w:rsid w:val="00A20DC9"/>
    <w:rsid w:val="00A2125C"/>
    <w:rsid w:val="00A43AE0"/>
    <w:rsid w:val="00A54EDB"/>
    <w:rsid w:val="00A6158F"/>
    <w:rsid w:val="00A809B1"/>
    <w:rsid w:val="00A820C7"/>
    <w:rsid w:val="00AB3293"/>
    <w:rsid w:val="00AC3940"/>
    <w:rsid w:val="00B01FD3"/>
    <w:rsid w:val="00B07DC9"/>
    <w:rsid w:val="00B1077B"/>
    <w:rsid w:val="00B174B1"/>
    <w:rsid w:val="00B232DD"/>
    <w:rsid w:val="00B24091"/>
    <w:rsid w:val="00B2474D"/>
    <w:rsid w:val="00B27D02"/>
    <w:rsid w:val="00B347AD"/>
    <w:rsid w:val="00B4066C"/>
    <w:rsid w:val="00B56F04"/>
    <w:rsid w:val="00B6725A"/>
    <w:rsid w:val="00B76406"/>
    <w:rsid w:val="00B86FB3"/>
    <w:rsid w:val="00B97D17"/>
    <w:rsid w:val="00BD6888"/>
    <w:rsid w:val="00BE09CD"/>
    <w:rsid w:val="00BE133E"/>
    <w:rsid w:val="00C10511"/>
    <w:rsid w:val="00C1080E"/>
    <w:rsid w:val="00C16D21"/>
    <w:rsid w:val="00C2010D"/>
    <w:rsid w:val="00C203A3"/>
    <w:rsid w:val="00C7072E"/>
    <w:rsid w:val="00C83FE1"/>
    <w:rsid w:val="00C84126"/>
    <w:rsid w:val="00CA2EE6"/>
    <w:rsid w:val="00CB33BE"/>
    <w:rsid w:val="00CB39E5"/>
    <w:rsid w:val="00CB4B81"/>
    <w:rsid w:val="00CB5483"/>
    <w:rsid w:val="00CB60EC"/>
    <w:rsid w:val="00CC3201"/>
    <w:rsid w:val="00D03E20"/>
    <w:rsid w:val="00D1511F"/>
    <w:rsid w:val="00D243E0"/>
    <w:rsid w:val="00D34069"/>
    <w:rsid w:val="00D540CB"/>
    <w:rsid w:val="00D55C15"/>
    <w:rsid w:val="00DA1C49"/>
    <w:rsid w:val="00DE3C64"/>
    <w:rsid w:val="00DF375F"/>
    <w:rsid w:val="00E176F3"/>
    <w:rsid w:val="00E24CA8"/>
    <w:rsid w:val="00E304C9"/>
    <w:rsid w:val="00E45B2E"/>
    <w:rsid w:val="00E45F9D"/>
    <w:rsid w:val="00E471C1"/>
    <w:rsid w:val="00E53CB3"/>
    <w:rsid w:val="00E61DCF"/>
    <w:rsid w:val="00E77043"/>
    <w:rsid w:val="00EA6691"/>
    <w:rsid w:val="00ED2D62"/>
    <w:rsid w:val="00EE301B"/>
    <w:rsid w:val="00EE36A1"/>
    <w:rsid w:val="00EE405A"/>
    <w:rsid w:val="00EE6076"/>
    <w:rsid w:val="00EE7B44"/>
    <w:rsid w:val="00EF1612"/>
    <w:rsid w:val="00EF5773"/>
    <w:rsid w:val="00EF5F47"/>
    <w:rsid w:val="00EF7CDB"/>
    <w:rsid w:val="00F00837"/>
    <w:rsid w:val="00F05AD6"/>
    <w:rsid w:val="00F0694C"/>
    <w:rsid w:val="00F1374D"/>
    <w:rsid w:val="00F168FB"/>
    <w:rsid w:val="00F21F4C"/>
    <w:rsid w:val="00F22B25"/>
    <w:rsid w:val="00F37B35"/>
    <w:rsid w:val="00F45B51"/>
    <w:rsid w:val="00F55D14"/>
    <w:rsid w:val="00F601CA"/>
    <w:rsid w:val="00F70B9C"/>
    <w:rsid w:val="00F717CB"/>
    <w:rsid w:val="00F72BDA"/>
    <w:rsid w:val="00F7373E"/>
    <w:rsid w:val="00F74A82"/>
    <w:rsid w:val="00F77D2E"/>
    <w:rsid w:val="00FA3A77"/>
    <w:rsid w:val="00FA6B55"/>
    <w:rsid w:val="00FB7411"/>
    <w:rsid w:val="00FE75A6"/>
    <w:rsid w:val="00FF3367"/>
    <w:rsid w:val="00FF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D1E532"/>
  <w15:chartTrackingRefBased/>
  <w15:docId w15:val="{6023FD14-358B-C44A-B250-2B23D48EF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 w:unhideWhenUsed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unhideWhenUsed="1" w:qFormat="1"/>
    <w:lsdException w:name="table of figures" w:semiHidden="1"/>
    <w:lsdException w:name="envelope address" w:semiHidden="1"/>
    <w:lsdException w:name="envelope return" w:semiHidden="1"/>
    <w:lsdException w:name="footnote reference" w:semiHidden="1" w:unhideWhenUsed="1"/>
    <w:lsdException w:name="annotation reference" w:semiHidden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/>
    <w:lsdException w:name="macro" w:semiHidden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nhideWhenUsed="1"/>
    <w:lsdException w:name="FollowedHyperlink" w:semiHidden="1"/>
    <w:lsdException w:name="Strong" w:uiPriority="22" w:qFormat="1"/>
    <w:lsdException w:name="Emphasis" w:uiPriority="20" w:qFormat="1"/>
    <w:lsdException w:name="Document Map" w:semiHidden="1"/>
    <w:lsdException w:name="Plain Text" w:semiHidden="1" w:uiPriority="0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 w:unhideWhenUsed="1"/>
    <w:lsdException w:name="HTML Sample" w:semiHidden="1"/>
    <w:lsdException w:name="HTML Typewriter" w:semiHidden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Normal Text - Default - Indent First Line"/>
    <w:qFormat/>
    <w:rsid w:val="00FB7411"/>
    <w:pPr>
      <w:spacing w:line="240" w:lineRule="auto"/>
    </w:pPr>
    <w:rPr>
      <w:rFonts w:eastAsia="Times New Roman" w:cs="Times New Roman"/>
      <w:lang w:eastAsia="zh-CN"/>
    </w:rPr>
  </w:style>
  <w:style w:type="paragraph" w:styleId="Heading1">
    <w:name w:val="heading 1"/>
    <w:aliases w:val="Subhead - Level 1"/>
    <w:basedOn w:val="Normal"/>
    <w:next w:val="Normal"/>
    <w:link w:val="Heading1Char"/>
    <w:uiPriority w:val="9"/>
    <w:qFormat/>
    <w:rsid w:val="00946274"/>
    <w:pPr>
      <w:keepNext/>
      <w:keepLines/>
      <w:spacing w:before="240" w:line="480" w:lineRule="auto"/>
      <w:contextualSpacing/>
      <w:jc w:val="center"/>
      <w:outlineLvl w:val="0"/>
    </w:pPr>
    <w:rPr>
      <w:rFonts w:eastAsiaTheme="majorEastAsia" w:cstheme="majorBidi"/>
      <w:b/>
      <w:szCs w:val="36"/>
      <w:lang w:eastAsia="en-US"/>
    </w:rPr>
  </w:style>
  <w:style w:type="paragraph" w:styleId="Heading2">
    <w:name w:val="heading 2"/>
    <w:aliases w:val="Subhead - Level 2"/>
    <w:basedOn w:val="Heading1"/>
    <w:next w:val="Normal"/>
    <w:link w:val="Heading2Char"/>
    <w:uiPriority w:val="9"/>
    <w:qFormat/>
    <w:rsid w:val="0061649A"/>
    <w:pPr>
      <w:outlineLvl w:val="1"/>
    </w:pPr>
    <w:rPr>
      <w:b w:val="0"/>
      <w:szCs w:val="32"/>
    </w:rPr>
  </w:style>
  <w:style w:type="paragraph" w:styleId="Heading3">
    <w:name w:val="heading 3"/>
    <w:aliases w:val="Subhead - Level 3"/>
    <w:basedOn w:val="Heading2"/>
    <w:next w:val="Normal"/>
    <w:link w:val="Heading3Char"/>
    <w:uiPriority w:val="9"/>
    <w:qFormat/>
    <w:rsid w:val="0061649A"/>
    <w:pPr>
      <w:jc w:val="left"/>
      <w:outlineLvl w:val="2"/>
    </w:pPr>
    <w:rPr>
      <w:b/>
      <w:szCs w:val="28"/>
    </w:rPr>
  </w:style>
  <w:style w:type="paragraph" w:styleId="Heading4">
    <w:name w:val="heading 4"/>
    <w:aliases w:val="Subhead - Level 4"/>
    <w:basedOn w:val="Heading3"/>
    <w:next w:val="Normal"/>
    <w:link w:val="Heading4Char"/>
    <w:uiPriority w:val="9"/>
    <w:qFormat/>
    <w:rsid w:val="0061649A"/>
    <w:pPr>
      <w:outlineLvl w:val="3"/>
    </w:pPr>
    <w:rPr>
      <w:b w:val="0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61649A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aps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649A"/>
    <w:pPr>
      <w:keepLines/>
      <w:spacing w:before="40"/>
      <w:outlineLvl w:val="5"/>
    </w:pPr>
    <w:rPr>
      <w:rFonts w:asciiTheme="majorHAnsi" w:eastAsiaTheme="majorEastAsia" w:hAnsiTheme="majorHAnsi" w:cstheme="majorBidi"/>
      <w:i/>
      <w:iCs/>
      <w:caps/>
      <w:color w:val="1F4E79" w:themeColor="accent1" w:themeShade="8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649A"/>
    <w:pPr>
      <w:keepLines/>
      <w:spacing w:before="40"/>
      <w:outlineLvl w:val="6"/>
    </w:pPr>
    <w:rPr>
      <w:rFonts w:asciiTheme="majorHAnsi" w:eastAsiaTheme="majorEastAsia" w:hAnsiTheme="majorHAnsi" w:cstheme="majorBidi"/>
      <w:b/>
      <w:bCs/>
      <w:color w:val="1F4E79" w:themeColor="accent1" w:themeShade="80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649A"/>
    <w:pPr>
      <w:keepLines/>
      <w:spacing w:before="40"/>
      <w:outlineLvl w:val="7"/>
    </w:pPr>
    <w:rPr>
      <w:rFonts w:asciiTheme="majorHAnsi" w:eastAsiaTheme="majorEastAsia" w:hAnsiTheme="majorHAnsi" w:cstheme="majorBidi"/>
      <w:b/>
      <w:bCs/>
      <w:i/>
      <w:iCs/>
      <w:color w:val="1F4E79" w:themeColor="accent1" w:themeShade="80"/>
      <w:sz w:val="22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649A"/>
    <w:pPr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1F4E79" w:themeColor="accent1" w:themeShade="8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61649A"/>
    <w:pPr>
      <w:tabs>
        <w:tab w:val="center" w:pos="4680"/>
        <w:tab w:val="right" w:pos="9360"/>
      </w:tabs>
      <w:ind w:firstLine="720"/>
    </w:pPr>
    <w:rPr>
      <w:rFonts w:eastAsiaTheme="minorEastAsia" w:cstheme="minorBidi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1649A"/>
  </w:style>
  <w:style w:type="paragraph" w:styleId="Footer">
    <w:name w:val="footer"/>
    <w:basedOn w:val="Normal"/>
    <w:link w:val="FooterChar"/>
    <w:uiPriority w:val="99"/>
    <w:semiHidden/>
    <w:rsid w:val="0061649A"/>
    <w:pPr>
      <w:tabs>
        <w:tab w:val="center" w:pos="4680"/>
        <w:tab w:val="right" w:pos="9360"/>
      </w:tabs>
      <w:ind w:firstLine="720"/>
    </w:pPr>
    <w:rPr>
      <w:rFonts w:eastAsiaTheme="minorEastAsia" w:cstheme="minorBidi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EE36A1"/>
  </w:style>
  <w:style w:type="character" w:customStyle="1" w:styleId="Heading1Char">
    <w:name w:val="Heading 1 Char"/>
    <w:aliases w:val="Subhead - Level 1 Char"/>
    <w:basedOn w:val="DefaultParagraphFont"/>
    <w:link w:val="Heading1"/>
    <w:uiPriority w:val="9"/>
    <w:rsid w:val="00802331"/>
    <w:rPr>
      <w:rFonts w:eastAsiaTheme="majorEastAsia" w:cstheme="majorBidi"/>
      <w:b/>
      <w:szCs w:val="36"/>
    </w:rPr>
  </w:style>
  <w:style w:type="character" w:customStyle="1" w:styleId="Heading2Char">
    <w:name w:val="Heading 2 Char"/>
    <w:aliases w:val="Subhead - Level 2 Char"/>
    <w:basedOn w:val="DefaultParagraphFont"/>
    <w:link w:val="Heading2"/>
    <w:uiPriority w:val="9"/>
    <w:rsid w:val="0061649A"/>
    <w:rPr>
      <w:rFonts w:eastAsiaTheme="majorEastAsia" w:cstheme="majorBidi"/>
      <w:szCs w:val="32"/>
    </w:rPr>
  </w:style>
  <w:style w:type="character" w:customStyle="1" w:styleId="Heading3Char">
    <w:name w:val="Heading 3 Char"/>
    <w:aliases w:val="Subhead - Level 3 Char"/>
    <w:basedOn w:val="DefaultParagraphFont"/>
    <w:link w:val="Heading3"/>
    <w:uiPriority w:val="9"/>
    <w:rsid w:val="0061649A"/>
    <w:rPr>
      <w:rFonts w:eastAsiaTheme="majorEastAsia" w:cstheme="majorBidi"/>
      <w:b/>
      <w:szCs w:val="28"/>
    </w:rPr>
  </w:style>
  <w:style w:type="character" w:customStyle="1" w:styleId="Heading4Char">
    <w:name w:val="Heading 4 Char"/>
    <w:aliases w:val="Subhead - Level 4 Char"/>
    <w:basedOn w:val="DefaultParagraphFont"/>
    <w:link w:val="Heading4"/>
    <w:uiPriority w:val="9"/>
    <w:rsid w:val="0061649A"/>
    <w:rPr>
      <w:rFonts w:eastAsiaTheme="majorEastAsia" w:cstheme="majorBidi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36A1"/>
    <w:rPr>
      <w:rFonts w:asciiTheme="majorHAnsi" w:eastAsiaTheme="majorEastAsia" w:hAnsiTheme="majorHAnsi" w:cstheme="majorBidi"/>
      <w:caps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36A1"/>
    <w:rPr>
      <w:rFonts w:asciiTheme="majorHAnsi" w:eastAsiaTheme="majorEastAsia" w:hAnsiTheme="majorHAnsi" w:cstheme="majorBidi"/>
      <w:i/>
      <w:iCs/>
      <w:caps/>
      <w:color w:val="1F4E79" w:themeColor="accent1" w:themeShade="80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36A1"/>
    <w:rPr>
      <w:rFonts w:asciiTheme="majorHAnsi" w:eastAsiaTheme="majorEastAsia" w:hAnsiTheme="majorHAnsi" w:cstheme="majorBidi"/>
      <w:b/>
      <w:bCs/>
      <w:color w:val="1F4E79" w:themeColor="accent1" w:themeShade="80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36A1"/>
    <w:rPr>
      <w:rFonts w:asciiTheme="majorHAnsi" w:eastAsiaTheme="majorEastAsia" w:hAnsiTheme="majorHAnsi" w:cstheme="majorBidi"/>
      <w:b/>
      <w:bCs/>
      <w:i/>
      <w:iCs/>
      <w:color w:val="1F4E79" w:themeColor="accent1" w:themeShade="80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36A1"/>
    <w:rPr>
      <w:rFonts w:asciiTheme="majorHAnsi" w:eastAsiaTheme="majorEastAsia" w:hAnsiTheme="majorHAnsi" w:cstheme="majorBidi"/>
      <w:i/>
      <w:iCs/>
      <w:color w:val="1F4E79" w:themeColor="accent1" w:themeShade="80"/>
      <w:sz w:val="22"/>
    </w:rPr>
  </w:style>
  <w:style w:type="paragraph" w:styleId="Caption">
    <w:name w:val="caption"/>
    <w:basedOn w:val="Normal"/>
    <w:next w:val="Normal"/>
    <w:uiPriority w:val="35"/>
    <w:semiHidden/>
    <w:qFormat/>
    <w:rsid w:val="0061649A"/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semiHidden/>
    <w:rsid w:val="0061649A"/>
    <w:pPr>
      <w:spacing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61649A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semiHidden/>
    <w:rsid w:val="0061649A"/>
    <w:pPr>
      <w:numPr>
        <w:ilvl w:val="1"/>
      </w:numPr>
      <w:spacing w:after="240"/>
      <w:ind w:firstLine="720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61649A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61649A"/>
    <w:rPr>
      <w:b/>
      <w:bCs/>
    </w:rPr>
  </w:style>
  <w:style w:type="character" w:styleId="Emphasis">
    <w:name w:val="Emphasis"/>
    <w:basedOn w:val="DefaultParagraphFont"/>
    <w:uiPriority w:val="20"/>
    <w:qFormat/>
    <w:rsid w:val="0061649A"/>
    <w:rPr>
      <w:i/>
      <w:iCs/>
    </w:rPr>
  </w:style>
  <w:style w:type="paragraph" w:styleId="NoSpacing">
    <w:name w:val="No Spacing"/>
    <w:uiPriority w:val="1"/>
    <w:semiHidden/>
    <w:rsid w:val="0061649A"/>
    <w:pPr>
      <w:spacing w:line="240" w:lineRule="auto"/>
    </w:pPr>
  </w:style>
  <w:style w:type="paragraph" w:styleId="Quote">
    <w:name w:val="Quote"/>
    <w:basedOn w:val="Normal"/>
    <w:next w:val="Normal"/>
    <w:link w:val="QuoteChar"/>
    <w:uiPriority w:val="29"/>
    <w:semiHidden/>
    <w:rsid w:val="0061649A"/>
    <w:pPr>
      <w:spacing w:before="120" w:after="120"/>
      <w:ind w:left="720"/>
    </w:pPr>
    <w:rPr>
      <w:color w:val="44546A" w:themeColor="text2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EE36A1"/>
    <w:rPr>
      <w:color w:val="44546A" w:themeColor="text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61649A"/>
    <w:pPr>
      <w:spacing w:before="100" w:beforeAutospacing="1" w:after="240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E36A1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semiHidden/>
    <w:rsid w:val="0061649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semiHidden/>
    <w:rsid w:val="0061649A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semiHidden/>
    <w:rsid w:val="0061649A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semiHidden/>
    <w:rsid w:val="0061649A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semiHidden/>
    <w:rsid w:val="0061649A"/>
    <w:rPr>
      <w:b/>
      <w:bCs/>
      <w:smallCaps/>
      <w:spacing w:val="10"/>
    </w:rPr>
  </w:style>
  <w:style w:type="paragraph" w:styleId="TOCHeading">
    <w:name w:val="TOC Heading"/>
    <w:aliases w:val="Table of Contents - Section Heading"/>
    <w:basedOn w:val="Heading1"/>
    <w:next w:val="Normal"/>
    <w:uiPriority w:val="39"/>
    <w:qFormat/>
    <w:rsid w:val="008F7B93"/>
    <w:pPr>
      <w:spacing w:before="0" w:after="480" w:line="240" w:lineRule="auto"/>
      <w:outlineLvl w:val="9"/>
    </w:pPr>
  </w:style>
  <w:style w:type="paragraph" w:customStyle="1" w:styleId="1inch72ptsofVerticalSpace">
    <w:name w:val="1 inch (72pts) of Vertical Space"/>
    <w:basedOn w:val="Normal"/>
    <w:next w:val="Normal"/>
    <w:qFormat/>
    <w:rsid w:val="0061649A"/>
    <w:pPr>
      <w:spacing w:after="1200"/>
    </w:pPr>
    <w:rPr>
      <w:rFonts w:eastAsiaTheme="minorEastAsia" w:cstheme="minorBidi"/>
      <w:lang w:eastAsia="en-US"/>
    </w:rPr>
  </w:style>
  <w:style w:type="paragraph" w:customStyle="1" w:styleId="Bibliography-Default-Entry">
    <w:name w:val="Bibliography - Default - Entry"/>
    <w:basedOn w:val="Normal"/>
    <w:qFormat/>
    <w:rsid w:val="0061649A"/>
    <w:pPr>
      <w:keepLines/>
      <w:spacing w:after="240"/>
      <w:ind w:left="720" w:hanging="720"/>
    </w:pPr>
    <w:rPr>
      <w:rFonts w:eastAsiaTheme="majorEastAsia" w:cstheme="majorBidi"/>
      <w:szCs w:val="36"/>
      <w:lang w:eastAsia="en-US"/>
    </w:rPr>
  </w:style>
  <w:style w:type="paragraph" w:customStyle="1" w:styleId="Bibliography-SectonHeader">
    <w:name w:val="Bibliography - Secton Header"/>
    <w:basedOn w:val="Normal"/>
    <w:next w:val="Bibliography-Default-Entry"/>
    <w:qFormat/>
    <w:rsid w:val="00946274"/>
    <w:pPr>
      <w:spacing w:before="1440" w:after="240" w:line="480" w:lineRule="auto"/>
      <w:jc w:val="center"/>
      <w:outlineLvl w:val="0"/>
    </w:pPr>
    <w:rPr>
      <w:rFonts w:eastAsiaTheme="minorEastAsia" w:cstheme="minorBidi"/>
      <w:b/>
      <w:lang w:eastAsia="en-US"/>
    </w:rPr>
  </w:style>
  <w:style w:type="paragraph" w:customStyle="1" w:styleId="BlockQuote-Dialogue">
    <w:name w:val="Block Quote - Dialogue"/>
    <w:basedOn w:val="Normal"/>
    <w:qFormat/>
    <w:rsid w:val="0061649A"/>
    <w:pPr>
      <w:spacing w:after="240"/>
      <w:ind w:left="1440" w:hanging="720"/>
    </w:pPr>
    <w:rPr>
      <w:rFonts w:eastAsiaTheme="minorEastAsia" w:cstheme="minorBidi"/>
      <w:lang w:eastAsia="en-US"/>
    </w:rPr>
  </w:style>
  <w:style w:type="paragraph" w:styleId="FootnoteText">
    <w:name w:val="footnote text"/>
    <w:basedOn w:val="Normal"/>
    <w:link w:val="FootnoteTextChar"/>
    <w:uiPriority w:val="99"/>
    <w:rsid w:val="000E0E04"/>
    <w:pPr>
      <w:spacing w:after="240"/>
    </w:pPr>
    <w:rPr>
      <w:rFonts w:eastAsiaTheme="minorEastAsia" w:cstheme="minorBidi"/>
      <w:szCs w:val="20"/>
      <w:lang w:eastAsia="en-US"/>
    </w:rPr>
  </w:style>
  <w:style w:type="paragraph" w:customStyle="1" w:styleId="BlockQuote-Poetry-UniqueVerticalAlignment">
    <w:name w:val="Block Quote - Poetry - Unique Vertical Alignment"/>
    <w:basedOn w:val="Normal"/>
    <w:qFormat/>
    <w:rsid w:val="00EF1612"/>
    <w:pPr>
      <w:spacing w:after="240"/>
      <w:ind w:left="720"/>
      <w:contextualSpacing/>
    </w:pPr>
    <w:rPr>
      <w:rFonts w:eastAsiaTheme="minorEastAsia" w:cstheme="minorBidi"/>
      <w:lang w:eastAsia="en-US"/>
    </w:rPr>
  </w:style>
  <w:style w:type="paragraph" w:customStyle="1" w:styleId="Subhead-3StarsAsterisks">
    <w:name w:val="Subhead - 3 Stars (Asterisks)"/>
    <w:basedOn w:val="Normal"/>
    <w:next w:val="Normal"/>
    <w:qFormat/>
    <w:rsid w:val="00946274"/>
    <w:pPr>
      <w:spacing w:before="120" w:line="480" w:lineRule="auto"/>
      <w:contextualSpacing/>
      <w:jc w:val="center"/>
    </w:pPr>
    <w:rPr>
      <w:rFonts w:eastAsiaTheme="minorEastAsia" w:cstheme="minorBidi"/>
      <w:lang w:eastAsia="en-US"/>
    </w:rPr>
  </w:style>
  <w:style w:type="paragraph" w:customStyle="1" w:styleId="TitlePage-1-SeminaryLabel">
    <w:name w:val="Title Page - 1 - Seminary Label"/>
    <w:basedOn w:val="Normal"/>
    <w:qFormat/>
    <w:rsid w:val="0061649A"/>
    <w:pPr>
      <w:spacing w:after="960" w:line="480" w:lineRule="auto"/>
      <w:jc w:val="center"/>
    </w:pPr>
    <w:rPr>
      <w:rFonts w:eastAsiaTheme="minorEastAsia" w:cstheme="minorBidi"/>
      <w:caps/>
      <w:lang w:eastAsia="en-US"/>
    </w:rPr>
  </w:style>
  <w:style w:type="paragraph" w:customStyle="1" w:styleId="TitlePage-2-PaperTitle">
    <w:name w:val="Title Page - 2 - Paper Title"/>
    <w:basedOn w:val="TitlePage-1-SeminaryLabel"/>
    <w:qFormat/>
    <w:rsid w:val="0061649A"/>
    <w:pPr>
      <w:spacing w:after="1440"/>
      <w:contextualSpacing/>
    </w:pPr>
  </w:style>
  <w:style w:type="paragraph" w:customStyle="1" w:styleId="TitlePage-3-PaperType">
    <w:name w:val="Title Page - 3 - Paper Type"/>
    <w:basedOn w:val="TitlePage-2-PaperTitle"/>
    <w:qFormat/>
    <w:rsid w:val="0061649A"/>
  </w:style>
  <w:style w:type="paragraph" w:customStyle="1" w:styleId="TitlePage-4-CourseInfo">
    <w:name w:val="Title Page - 4 - Course Info"/>
    <w:basedOn w:val="TitlePage-3-PaperType"/>
    <w:qFormat/>
    <w:rsid w:val="0061649A"/>
    <w:pPr>
      <w:spacing w:after="960"/>
    </w:pPr>
  </w:style>
  <w:style w:type="paragraph" w:customStyle="1" w:styleId="TitlePage-5-AuthorInfo">
    <w:name w:val="Title Page - 5 - Author Info"/>
    <w:basedOn w:val="TitlePage-4-CourseInfo"/>
    <w:qFormat/>
    <w:rsid w:val="0061649A"/>
  </w:style>
  <w:style w:type="paragraph" w:styleId="ListParagraph">
    <w:name w:val="List Paragraph"/>
    <w:basedOn w:val="Normal"/>
    <w:uiPriority w:val="34"/>
    <w:semiHidden/>
    <w:rsid w:val="0061649A"/>
    <w:pPr>
      <w:spacing w:line="480" w:lineRule="auto"/>
      <w:ind w:left="720" w:firstLine="720"/>
      <w:contextualSpacing/>
    </w:pPr>
    <w:rPr>
      <w:rFonts w:eastAsiaTheme="minorEastAsia" w:cstheme="minorBidi"/>
      <w:lang w:eastAsia="en-US"/>
    </w:rPr>
  </w:style>
  <w:style w:type="character" w:customStyle="1" w:styleId="BlockQuote-Dialogue-Speaker">
    <w:name w:val="Block Quote - Dialogue - Speaker"/>
    <w:basedOn w:val="Emphasis"/>
    <w:uiPriority w:val="1"/>
    <w:qFormat/>
    <w:rsid w:val="0061649A"/>
    <w:rPr>
      <w:rFonts w:ascii="Times New Roman" w:hAnsi="Times New Roman"/>
      <w:i w:val="0"/>
      <w:iCs/>
      <w:caps/>
      <w:smallCaps w:val="0"/>
      <w:strike w:val="0"/>
      <w:dstrike w:val="0"/>
      <w:vanish w:val="0"/>
      <w:sz w:val="24"/>
      <w:vertAlign w:val="baselin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E0E04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1649A"/>
    <w:rPr>
      <w:vertAlign w:val="superscript"/>
    </w:rPr>
  </w:style>
  <w:style w:type="paragraph" w:styleId="TOC1">
    <w:name w:val="toc 1"/>
    <w:basedOn w:val="Normal"/>
    <w:next w:val="Normal"/>
    <w:uiPriority w:val="39"/>
    <w:rsid w:val="0061649A"/>
    <w:pPr>
      <w:spacing w:after="240"/>
      <w:ind w:left="432" w:hanging="432"/>
    </w:pPr>
    <w:rPr>
      <w:rFonts w:eastAsiaTheme="minorEastAsia" w:cstheme="minorBidi"/>
      <w:lang w:eastAsia="en-US"/>
    </w:rPr>
  </w:style>
  <w:style w:type="paragraph" w:styleId="TOC2">
    <w:name w:val="toc 2"/>
    <w:basedOn w:val="TOC1"/>
    <w:next w:val="Normal"/>
    <w:uiPriority w:val="39"/>
    <w:rsid w:val="0061649A"/>
    <w:pPr>
      <w:ind w:left="864"/>
    </w:pPr>
  </w:style>
  <w:style w:type="paragraph" w:styleId="TOC3">
    <w:name w:val="toc 3"/>
    <w:basedOn w:val="Normal"/>
    <w:next w:val="Normal"/>
    <w:uiPriority w:val="39"/>
    <w:semiHidden/>
    <w:rsid w:val="0061649A"/>
    <w:pPr>
      <w:spacing w:after="240"/>
      <w:ind w:left="1296" w:hanging="432"/>
    </w:pPr>
  </w:style>
  <w:style w:type="character" w:styleId="Hyperlink">
    <w:name w:val="Hyperlink"/>
    <w:basedOn w:val="DefaultParagraphFont"/>
    <w:uiPriority w:val="99"/>
    <w:rsid w:val="0061649A"/>
    <w:rPr>
      <w:color w:val="0563C1" w:themeColor="hyperlink"/>
      <w:u w:val="single"/>
    </w:rPr>
  </w:style>
  <w:style w:type="paragraph" w:styleId="TOC4">
    <w:name w:val="toc 4"/>
    <w:basedOn w:val="TOC3"/>
    <w:next w:val="Normal"/>
    <w:uiPriority w:val="39"/>
    <w:semiHidden/>
    <w:rsid w:val="0061649A"/>
    <w:pPr>
      <w:ind w:left="1728"/>
    </w:pPr>
  </w:style>
  <w:style w:type="paragraph" w:styleId="TOC5">
    <w:name w:val="toc 5"/>
    <w:basedOn w:val="Normal"/>
    <w:next w:val="Normal"/>
    <w:uiPriority w:val="39"/>
    <w:semiHidden/>
    <w:rsid w:val="0061649A"/>
    <w:pPr>
      <w:spacing w:after="240"/>
      <w:ind w:left="2160" w:hanging="432"/>
    </w:pPr>
  </w:style>
  <w:style w:type="paragraph" w:styleId="EndnoteText">
    <w:name w:val="endnote text"/>
    <w:basedOn w:val="Normal"/>
    <w:link w:val="EndnoteTextChar"/>
    <w:uiPriority w:val="99"/>
    <w:semiHidden/>
    <w:rsid w:val="0061649A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E36A1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61649A"/>
    <w:rPr>
      <w:vertAlign w:val="superscript"/>
    </w:rPr>
  </w:style>
  <w:style w:type="paragraph" w:customStyle="1" w:styleId="BlockQuote-Prose-Default-NoFirstLineIndent">
    <w:name w:val="Block Quote - Prose - Default - No First Line Indent"/>
    <w:basedOn w:val="Normal"/>
    <w:next w:val="Normal"/>
    <w:qFormat/>
    <w:rsid w:val="00946274"/>
    <w:pPr>
      <w:spacing w:after="240"/>
      <w:ind w:left="720"/>
    </w:pPr>
    <w:rPr>
      <w:rFonts w:eastAsiaTheme="minorEastAsia" w:cstheme="minorBidi"/>
      <w:lang w:eastAsia="en-US"/>
    </w:rPr>
  </w:style>
  <w:style w:type="paragraph" w:customStyle="1" w:styleId="BlockQuote-Prose-IndentFirstLine">
    <w:name w:val="Block Quote - Prose - Indent First Line"/>
    <w:basedOn w:val="BlockQuote-Prose-Default-NoFirstLineIndent"/>
    <w:next w:val="Normal"/>
    <w:qFormat/>
    <w:rsid w:val="00EF1612"/>
    <w:pPr>
      <w:ind w:firstLine="720"/>
    </w:pPr>
  </w:style>
  <w:style w:type="paragraph" w:customStyle="1" w:styleId="BlockQuote-Poetry-Default-IndentHangingLines">
    <w:name w:val="Block Quote - Poetry - Default - Indent Hanging Lines"/>
    <w:basedOn w:val="BlockQuote-Poetry-UniqueVerticalAlignment"/>
    <w:qFormat/>
    <w:rsid w:val="00EF1612"/>
    <w:pPr>
      <w:ind w:left="1440" w:hanging="720"/>
    </w:pPr>
  </w:style>
  <w:style w:type="paragraph" w:customStyle="1" w:styleId="NormalText-NoFirstLineIndent">
    <w:name w:val="Normal Text - No First Line Indent"/>
    <w:basedOn w:val="Normal"/>
    <w:qFormat/>
    <w:rsid w:val="00253D07"/>
    <w:pPr>
      <w:spacing w:line="480" w:lineRule="auto"/>
    </w:pPr>
    <w:rPr>
      <w:rFonts w:eastAsiaTheme="minorEastAsia" w:cstheme="minorBidi"/>
      <w:lang w:eastAsia="en-US"/>
    </w:rPr>
  </w:style>
  <w:style w:type="character" w:styleId="PlaceholderText">
    <w:name w:val="Placeholder Text"/>
    <w:basedOn w:val="DefaultParagraphFont"/>
    <w:uiPriority w:val="99"/>
    <w:semiHidden/>
    <w:rsid w:val="009A1D44"/>
    <w:rPr>
      <w:color w:val="808080"/>
    </w:rPr>
  </w:style>
  <w:style w:type="paragraph" w:customStyle="1" w:styleId="Footnote-TextatPageBottom">
    <w:name w:val="Footnote - Text at Page Bottom"/>
    <w:basedOn w:val="Normal"/>
    <w:qFormat/>
    <w:rsid w:val="000E0E04"/>
    <w:pPr>
      <w:spacing w:after="240"/>
      <w:ind w:firstLine="720"/>
    </w:pPr>
    <w:rPr>
      <w:rFonts w:eastAsiaTheme="minorEastAsia" w:cstheme="minorBidi"/>
      <w:lang w:eastAsia="en-US"/>
    </w:rPr>
  </w:style>
  <w:style w:type="paragraph" w:customStyle="1" w:styleId="Bibliography-EntryCategoryHeader">
    <w:name w:val="Bibliography - Entry Category Header"/>
    <w:basedOn w:val="NormalText-NoFirstLineIndent"/>
    <w:next w:val="Bibliography-Default-Entry"/>
    <w:qFormat/>
    <w:rsid w:val="00891222"/>
    <w:rPr>
      <w:b/>
    </w:rPr>
  </w:style>
  <w:style w:type="character" w:customStyle="1" w:styleId="postdate">
    <w:name w:val="postdate"/>
    <w:basedOn w:val="DefaultParagraphFont"/>
    <w:rsid w:val="008E020C"/>
  </w:style>
  <w:style w:type="paragraph" w:customStyle="1" w:styleId="text">
    <w:name w:val="text"/>
    <w:basedOn w:val="Normal"/>
    <w:rsid w:val="008E020C"/>
    <w:pPr>
      <w:spacing w:before="100" w:beforeAutospacing="1" w:after="100" w:afterAutospacing="1"/>
    </w:pPr>
  </w:style>
  <w:style w:type="character" w:customStyle="1" w:styleId="article-dropcap">
    <w:name w:val="article-dropcap"/>
    <w:basedOn w:val="DefaultParagraphFont"/>
    <w:rsid w:val="008E020C"/>
  </w:style>
  <w:style w:type="character" w:customStyle="1" w:styleId="buttonred">
    <w:name w:val="button_red"/>
    <w:basedOn w:val="DefaultParagraphFont"/>
    <w:rsid w:val="008E020C"/>
  </w:style>
  <w:style w:type="character" w:customStyle="1" w:styleId="more-rightview">
    <w:name w:val="more-rightview"/>
    <w:basedOn w:val="DefaultParagraphFont"/>
    <w:rsid w:val="008E020C"/>
  </w:style>
  <w:style w:type="paragraph" w:customStyle="1" w:styleId="spacer-bottom-10">
    <w:name w:val="spacer-bottom-10"/>
    <w:basedOn w:val="Normal"/>
    <w:rsid w:val="008E020C"/>
    <w:pPr>
      <w:spacing w:before="100" w:beforeAutospacing="1" w:after="100" w:afterAutospacing="1"/>
    </w:pPr>
  </w:style>
  <w:style w:type="paragraph" w:customStyle="1" w:styleId="bio">
    <w:name w:val="bio"/>
    <w:basedOn w:val="Normal"/>
    <w:rsid w:val="008E020C"/>
    <w:pPr>
      <w:spacing w:before="100" w:beforeAutospacing="1" w:after="100" w:afterAutospacing="1"/>
    </w:pPr>
  </w:style>
  <w:style w:type="paragraph" w:styleId="NormalWeb">
    <w:name w:val="Normal (Web)"/>
    <w:basedOn w:val="Normal"/>
    <w:uiPriority w:val="99"/>
    <w:unhideWhenUsed/>
    <w:rsid w:val="00936216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rsid w:val="00936216"/>
    <w:rPr>
      <w:color w:val="954F72" w:themeColor="followedHyperlink"/>
      <w:u w:val="single"/>
    </w:rPr>
  </w:style>
  <w:style w:type="character" w:customStyle="1" w:styleId="passage-display-bcv">
    <w:name w:val="passage-display-bcv"/>
    <w:basedOn w:val="DefaultParagraphFont"/>
    <w:rsid w:val="00424493"/>
  </w:style>
  <w:style w:type="character" w:customStyle="1" w:styleId="passage-display-version">
    <w:name w:val="passage-display-version"/>
    <w:basedOn w:val="DefaultParagraphFont"/>
    <w:rsid w:val="00424493"/>
  </w:style>
  <w:style w:type="character" w:customStyle="1" w:styleId="note">
    <w:name w:val="note"/>
    <w:basedOn w:val="DefaultParagraphFont"/>
    <w:rsid w:val="00424493"/>
  </w:style>
  <w:style w:type="character" w:customStyle="1" w:styleId="sc">
    <w:name w:val="sc"/>
    <w:basedOn w:val="DefaultParagraphFont"/>
    <w:rsid w:val="00424493"/>
  </w:style>
  <w:style w:type="character" w:customStyle="1" w:styleId="image-photo-credit">
    <w:name w:val="image-photo-credit"/>
    <w:basedOn w:val="DefaultParagraphFont"/>
    <w:rsid w:val="00424493"/>
  </w:style>
  <w:style w:type="character" w:customStyle="1" w:styleId="slideshow-toolbar-count">
    <w:name w:val="slideshow-toolbar-count"/>
    <w:basedOn w:val="DefaultParagraphFont"/>
    <w:rsid w:val="00424493"/>
  </w:style>
  <w:style w:type="character" w:customStyle="1" w:styleId="slideshow-toolbar-count-position">
    <w:name w:val="slideshow-toolbar-count-position"/>
    <w:basedOn w:val="DefaultParagraphFont"/>
    <w:rsid w:val="00424493"/>
  </w:style>
  <w:style w:type="character" w:customStyle="1" w:styleId="e24kjd">
    <w:name w:val="e24kjd"/>
    <w:basedOn w:val="DefaultParagraphFont"/>
    <w:rsid w:val="00F717CB"/>
  </w:style>
  <w:style w:type="paragraph" w:styleId="PlainText">
    <w:name w:val="Plain Text"/>
    <w:basedOn w:val="Normal"/>
    <w:link w:val="PlainTextChar"/>
    <w:rsid w:val="00C16D21"/>
    <w:pPr>
      <w:suppressAutoHyphens/>
    </w:pPr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C16D21"/>
    <w:rPr>
      <w:rFonts w:ascii="Courier New" w:eastAsia="Times New Roman" w:hAnsi="Courier New" w:cs="Courier New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01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5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4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8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2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5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6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77074">
              <w:marLeft w:val="0"/>
              <w:marRight w:val="0"/>
              <w:marTop w:val="75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82505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9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322340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611181">
                  <w:marLeft w:val="375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9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062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975451">
                          <w:marLeft w:val="0"/>
                          <w:marRight w:val="0"/>
                          <w:marTop w:val="375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801039">
                              <w:marLeft w:val="0"/>
                              <w:marRight w:val="0"/>
                              <w:marTop w:val="0"/>
                              <w:marBottom w:val="22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083295">
                                  <w:marLeft w:val="0"/>
                                  <w:marRight w:val="0"/>
                                  <w:marTop w:val="15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18075412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7036215">
                                  <w:marLeft w:val="0"/>
                                  <w:marRight w:val="3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390052">
                                      <w:marLeft w:val="0"/>
                                      <w:marRight w:val="0"/>
                                      <w:marTop w:val="0"/>
                                      <w:marBottom w:val="22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70592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4851040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10" w:color="auto"/>
                        <w:left w:val="none" w:sz="0" w:space="0" w:color="auto"/>
                        <w:bottom w:val="single" w:sz="6" w:space="10" w:color="000000"/>
                        <w:right w:val="none" w:sz="0" w:space="0" w:color="auto"/>
                      </w:divBdr>
                      <w:divsChild>
                        <w:div w:id="1978797004">
                          <w:marLeft w:val="0"/>
                          <w:marRight w:val="0"/>
                          <w:marTop w:val="0"/>
                          <w:marBottom w:val="22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41965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588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347741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5438706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62392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774066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94495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884738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58172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81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339">
          <w:marLeft w:val="0"/>
          <w:marRight w:val="2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49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89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815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202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9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34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2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45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959717">
          <w:marLeft w:val="0"/>
          <w:marRight w:val="0"/>
          <w:marTop w:val="9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103354">
              <w:marLeft w:val="0"/>
              <w:marRight w:val="0"/>
              <w:marTop w:val="0"/>
              <w:marBottom w:val="40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726580">
                  <w:marLeft w:val="0"/>
                  <w:marRight w:val="0"/>
                  <w:marTop w:val="0"/>
                  <w:marBottom w:val="0"/>
                  <w:divBdr>
                    <w:top w:val="single" w:sz="6" w:space="0" w:color="DFE1E5"/>
                    <w:left w:val="single" w:sz="6" w:space="0" w:color="DFE1E5"/>
                    <w:bottom w:val="single" w:sz="6" w:space="0" w:color="DFE1E5"/>
                    <w:right w:val="single" w:sz="6" w:space="0" w:color="DFE1E5"/>
                  </w:divBdr>
                  <w:divsChild>
                    <w:div w:id="8731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6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3403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424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567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80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034981">
          <w:marLeft w:val="0"/>
          <w:marRight w:val="24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131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63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64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567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5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2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1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77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2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5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16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8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8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2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1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6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86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2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7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9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32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3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86005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09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0426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983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39125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422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499157">
                  <w:blockQuote w:val="1"/>
                  <w:marLeft w:val="0"/>
                  <w:marRight w:val="0"/>
                  <w:marTop w:val="150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5311568">
                  <w:blockQuote w:val="1"/>
                  <w:marLeft w:val="0"/>
                  <w:marRight w:val="0"/>
                  <w:marTop w:val="1500"/>
                  <w:marBottom w:val="15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wadeharlan/Library/Containers/com.microsoft.Word/Data/Desktop/NT%20Research%20Paper/Turabian_Template_and_Training_Material-11-14-17%20(1)/GS_Turabian_Template-Masters-2017-11-14%20practice%20copy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 Version="16"/>
</file>

<file path=customXml/itemProps1.xml><?xml version="1.0" encoding="utf-8"?>
<ds:datastoreItem xmlns:ds="http://schemas.openxmlformats.org/officeDocument/2006/customXml" ds:itemID="{A63DD40A-5A6C-BE45-A3B3-59865E7838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GS_Turabian_Template-Masters-2017-11-14 practice copy.dotx</Template>
  <TotalTime>345</TotalTime>
  <Pages>2</Pages>
  <Words>692</Words>
  <Characters>3951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19</cp:revision>
  <cp:lastPrinted>2023-12-31T01:31:00Z</cp:lastPrinted>
  <dcterms:created xsi:type="dcterms:W3CDTF">2023-12-26T18:09:00Z</dcterms:created>
  <dcterms:modified xsi:type="dcterms:W3CDTF">2024-01-02T20:44:00Z</dcterms:modified>
</cp:coreProperties>
</file>